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rawing2.xml" ContentType="application/vnd.ms-office.drawingml.diagramDrawing+xml"/>
  <Override PartName="/word/diagrams/quickStyle2.xml" ContentType="application/vnd.openxmlformats-officedocument.drawingml.diagramStyle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layout2.xml" ContentType="application/vnd.openxmlformats-officedocument.drawingml.diagramLayout+xml"/>
  <Override PartName="/word/diagrams/drawing1.xml" ContentType="application/vnd.ms-office.drawingml.diagramDrawing+xml"/>
  <Override PartName="/word/diagrams/colors2.xml" ContentType="application/vnd.openxmlformats-officedocument.drawingml.diagramColor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F4D" w:rsidRPr="00004201" w:rsidRDefault="00B551D3" w:rsidP="00004201">
      <w:pPr>
        <w:sectPr w:rsidR="00902F4D" w:rsidRPr="00004201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34"/>
          <w:pgMar w:top="1440" w:right="1797" w:bottom="1440" w:left="1797" w:header="709" w:footer="709" w:gutter="0"/>
          <w:cols w:space="708"/>
          <w:titlePg/>
        </w:sectPr>
      </w:pPr>
      <w:bookmarkStart w:id="0" w:name="_GoBack"/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3615112</wp:posOffset>
            </wp:positionV>
            <wp:extent cx="4148455" cy="3111500"/>
            <wp:effectExtent l="0" t="0" r="0" b="0"/>
            <wp:wrapNone/>
            <wp:docPr id="9" name="irc_mi" descr="Image result for roger federer white backgroun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ger federer white backgroun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3362665</wp:posOffset>
            </wp:positionH>
            <wp:positionV relativeFrom="paragraph">
              <wp:posOffset>6728345</wp:posOffset>
            </wp:positionV>
            <wp:extent cx="3043451" cy="3129625"/>
            <wp:effectExtent l="0" t="0" r="5080" b="0"/>
            <wp:wrapNone/>
            <wp:docPr id="10" name="irc_mi" descr="Image result for owen farrell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owen farrell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09" cy="31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sdt>
        <w:sdtPr>
          <w:id w:val="6891819"/>
          <w:docPartObj>
            <w:docPartGallery w:val="Cover Pages"/>
            <w:docPartUnique/>
          </w:docPartObj>
        </w:sdtPr>
        <w:sdtEndPr/>
        <w:sdtContent>
          <w:r>
            <w:rPr>
              <w:noProof/>
              <w:color w:val="0000FF"/>
              <w:lang w:val="en-GB" w:eastAsia="en-GB"/>
            </w:rPr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94966</wp:posOffset>
                </wp:positionV>
                <wp:extent cx="3045176" cy="2025216"/>
                <wp:effectExtent l="0" t="0" r="3175" b="0"/>
                <wp:wrapNone/>
                <wp:docPr id="7" name="irc_mi" descr="Image result for drugs cheat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Image result for drugs cheat">
                          <a:hlinkClick r:id="rId1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5176" cy="2025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C5E0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28224" behindDoc="0" locked="0" layoutInCell="1" allowOverlap="1">
                    <wp:simplePos x="0" y="0"/>
                    <wp:positionH relativeFrom="column">
                      <wp:posOffset>3368040</wp:posOffset>
                    </wp:positionH>
                    <wp:positionV relativeFrom="paragraph">
                      <wp:posOffset>-894080</wp:posOffset>
                    </wp:positionV>
                    <wp:extent cx="3763645" cy="10758170"/>
                    <wp:effectExtent l="0" t="0" r="46355" b="62230"/>
                    <wp:wrapNone/>
                    <wp:docPr id="615" name="Rectangle 2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63645" cy="1075817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78" o:spid="_x0000_s1026" style="position:absolute;margin-left:265.2pt;margin-top:-70.4pt;width:296.35pt;height:847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" fillcolor="#8064a2 [3207]" strokecolor="#8064a2 [3207]" strokeweight="1pt">
                    <v:shadow on="t" color="#622423" offset="1pt"/>
                  </v:rect>
                </w:pict>
              </mc:Fallback>
            </mc:AlternateContent>
          </w:r>
          <w:r w:rsidR="005C5E0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29248" behindDoc="0" locked="0" layoutInCell="0" allowOverlap="1">
                    <wp:simplePos x="0" y="0"/>
                    <wp:positionH relativeFrom="page">
                      <wp:posOffset>-245110</wp:posOffset>
                    </wp:positionH>
                    <wp:positionV relativeFrom="page">
                      <wp:posOffset>382270</wp:posOffset>
                    </wp:positionV>
                    <wp:extent cx="5926455" cy="1009650"/>
                    <wp:effectExtent l="0" t="0" r="0" b="0"/>
                    <wp:wrapNone/>
                    <wp:docPr id="614" name="Rectangle 27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6455" cy="100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6129B" w:rsidRPr="001D7B48" w:rsidRDefault="0036129B" w:rsidP="00004201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="Times New Roman" w:hAnsiTheme="majorHAnsi" w:cs="Times New Roman"/>
                                    <w:b/>
                                    <w:bCs/>
                                    <w:color w:val="8064A2"/>
                                    <w:sz w:val="96"/>
                                    <w:szCs w:val="96"/>
                                  </w:rPr>
                                </w:pPr>
                                <w:r w:rsidRPr="001D7B48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64A2" w:themeColor="accent4"/>
                                    <w:sz w:val="96"/>
                                    <w:szCs w:val="96"/>
                                  </w:rPr>
                                  <w:t>GCSE PE</w:t>
                                </w:r>
                                <w:r w:rsidRPr="001D7B48">
                                  <w:rPr>
                                    <w:rFonts w:asciiTheme="majorHAnsi" w:eastAsia="Times New Roman" w:hAnsiTheme="majorHAnsi" w:cs="Times New Roman"/>
                                    <w:b/>
                                    <w:bCs/>
                                    <w:color w:val="8064A2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0" tIns="182880" rIns="182880" bIns="1828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75" o:spid="_x0000_s1026" style="position:absolute;margin-left:-19.3pt;margin-top:30.1pt;width:466.65pt;height:79.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" o:allowincell="f" filled="f" stroked="f" strokecolor="white" strokeweight="1pt">
                    <v:fill opacity="52428f"/>
                    <v:textbox inset="28.8pt,14.4pt,14.4pt,14.4pt">
                      <w:txbxContent>
                        <w:p w:rsidR="0036129B" w:rsidRPr="001D7B48" w:rsidRDefault="0036129B" w:rsidP="00004201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="Times New Roman"/>
                              <w:b/>
                              <w:bCs/>
                              <w:color w:val="8064A2"/>
                              <w:sz w:val="96"/>
                              <w:szCs w:val="96"/>
                            </w:rPr>
                          </w:pPr>
                          <w:r w:rsidRPr="001D7B48">
                            <w:rPr>
                              <w:rFonts w:asciiTheme="majorHAnsi" w:hAnsiTheme="majorHAnsi"/>
                              <w:b/>
                              <w:bCs/>
                              <w:color w:val="8064A2" w:themeColor="accent4"/>
                              <w:sz w:val="96"/>
                              <w:szCs w:val="96"/>
                            </w:rPr>
                            <w:t>GCSE PE</w:t>
                          </w:r>
                          <w:r w:rsidRPr="001D7B48">
                            <w:rPr>
                              <w:rFonts w:asciiTheme="majorHAnsi" w:eastAsia="Times New Roman" w:hAnsiTheme="majorHAnsi" w:cs="Times New Roman"/>
                              <w:b/>
                              <w:bCs/>
                              <w:color w:val="8064A2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C5E0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31296" behindDoc="0" locked="0" layoutInCell="0" allowOverlap="1">
                    <wp:simplePos x="0" y="0"/>
                    <wp:positionH relativeFrom="page">
                      <wp:posOffset>4408170</wp:posOffset>
                    </wp:positionH>
                    <wp:positionV relativeFrom="margin">
                      <wp:posOffset>3541395</wp:posOffset>
                    </wp:positionV>
                    <wp:extent cx="3140710" cy="2693670"/>
                    <wp:effectExtent l="0" t="0" r="0" b="0"/>
                    <wp:wrapNone/>
                    <wp:docPr id="613" name="Rectangle 28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0710" cy="2693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831929"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Name ………………………………</w:t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</w:t>
                                </w:r>
                                <w:r w:rsidRPr="00831929"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……..</w:t>
                                </w: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Tutor</w:t>
                                </w:r>
                                <w:r w:rsidRPr="00831929"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………………</w:t>
                                </w:r>
                                <w:r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</w:t>
                                </w:r>
                                <w:r w:rsidRPr="00831929"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……………………….</w:t>
                                </w: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Teacher</w:t>
                                </w:r>
                                <w:r w:rsidRPr="00831929">
                                  <w:rPr>
                                    <w:rFonts w:ascii="Calibri" w:eastAsia="Times New Roman" w:hAnsi="Calibri" w:cs="Times New Roman"/>
                                    <w:color w:val="FFFFFF"/>
                                    <w:sz w:val="28"/>
                                    <w:szCs w:val="28"/>
                                  </w:rPr>
                                  <w:t>…….………………………………….</w:t>
                                </w: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</w:rPr>
                                </w:pPr>
                              </w:p>
                              <w:p w:rsidR="0036129B" w:rsidRPr="00831929" w:rsidRDefault="0036129B" w:rsidP="00004201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Calibri" w:eastAsia="Times New Roman" w:hAnsi="Calibri" w:cs="Times New Roman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5760" tIns="182880" rIns="182880" bIns="1828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82" o:spid="_x0000_s1027" style="position:absolute;margin-left:347.1pt;margin-top:278.85pt;width:247.3pt;height:212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" o:allowincell="f" filled="f" stroked="f" strokecolor="white" strokeweight="1pt">
                    <v:fill opacity="52428f"/>
                    <v:textbox inset="28.8pt,14.4pt,14.4pt,14.4pt">
                      <w:txbxContent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</w:pPr>
                          <w:r w:rsidRPr="00831929"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Name ………………………………</w:t>
                          </w:r>
                          <w:r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</w:t>
                          </w:r>
                          <w:r w:rsidRPr="00831929"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……..</w:t>
                          </w: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Tutor</w:t>
                          </w:r>
                          <w:r w:rsidRPr="00831929"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………………</w:t>
                          </w:r>
                          <w:r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</w:t>
                          </w:r>
                          <w:r w:rsidRPr="00831929"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……………………….</w:t>
                          </w: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</w:pP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Teacher</w:t>
                          </w:r>
                          <w:r w:rsidRPr="00831929">
                            <w:rPr>
                              <w:rFonts w:ascii="Calibri" w:eastAsia="Times New Roman" w:hAnsi="Calibri" w:cs="Times New Roman"/>
                              <w:color w:val="FFFFFF"/>
                              <w:sz w:val="28"/>
                              <w:szCs w:val="28"/>
                            </w:rPr>
                            <w:t>…….………………………………….</w:t>
                          </w: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</w:rPr>
                          </w:pPr>
                        </w:p>
                        <w:p w:rsidR="0036129B" w:rsidRPr="00831929" w:rsidRDefault="0036129B" w:rsidP="00004201">
                          <w:pPr>
                            <w:pStyle w:val="NoSpacing"/>
                            <w:spacing w:line="360" w:lineRule="auto"/>
                            <w:rPr>
                              <w:rFonts w:ascii="Calibri" w:eastAsia="Times New Roman" w:hAnsi="Calibri" w:cs="Times New Roman"/>
                              <w:color w:val="FFFFFF"/>
                            </w:rPr>
                          </w:pP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  <w:r w:rsidR="005C5E07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30272" behindDoc="0" locked="0" layoutInCell="0" allowOverlap="1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3033395</wp:posOffset>
                    </wp:positionV>
                    <wp:extent cx="7568565" cy="727710"/>
                    <wp:effectExtent l="0" t="0" r="13335" b="15240"/>
                    <wp:wrapNone/>
                    <wp:docPr id="612" name="Rectangle 28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8565" cy="72771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6129B" w:rsidRPr="001D7B48" w:rsidRDefault="0036129B" w:rsidP="00004201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="Times New Roman" w:hAnsiTheme="majorHAnsi" w:cs="Times New Roman"/>
                                    <w:color w:val="FFFFFF"/>
                                    <w:sz w:val="56"/>
                                    <w:szCs w:val="56"/>
                                  </w:rPr>
                                </w:pPr>
                                <w:r w:rsidRPr="001D7B48">
                                  <w:rPr>
                                    <w:rFonts w:asciiTheme="majorHAnsi" w:hAnsiTheme="majorHAnsi"/>
                                    <w:color w:val="FFFFFF"/>
                                    <w:sz w:val="64"/>
                                    <w:szCs w:val="64"/>
                                  </w:rPr>
                                  <w:t xml:space="preserve">Revision Booklet – Paper </w:t>
                                </w:r>
                                <w:r>
                                  <w:rPr>
                                    <w:rFonts w:asciiTheme="majorHAnsi" w:hAnsiTheme="majorHAnsi"/>
                                    <w:color w:val="FFFFFF"/>
                                    <w:sz w:val="64"/>
                                    <w:szCs w:val="6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81" o:spid="_x0000_s1028" style="position:absolute;margin-left:-.75pt;margin-top:238.85pt;width:595.95pt;height:57.3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" o:allowincell="f" fillcolor="#4f81bd" strokecolor="white" strokeweight="1pt">
                    <v:shadow color="#d8d8d8" offset="3pt,3pt"/>
                    <v:textbox inset="14.4pt,,14.4pt">
                      <w:txbxContent>
                        <w:p w:rsidR="0036129B" w:rsidRPr="001D7B48" w:rsidRDefault="0036129B" w:rsidP="00004201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="Times New Roman"/>
                              <w:color w:val="FFFFFF"/>
                              <w:sz w:val="56"/>
                              <w:szCs w:val="56"/>
                            </w:rPr>
                          </w:pPr>
                          <w:r w:rsidRPr="001D7B48">
                            <w:rPr>
                              <w:rFonts w:asciiTheme="majorHAnsi" w:hAnsiTheme="majorHAnsi"/>
                              <w:color w:val="FFFFFF"/>
                              <w:sz w:val="64"/>
                              <w:szCs w:val="64"/>
                            </w:rPr>
                            <w:t xml:space="preserve">Revision Booklet – Paper </w:t>
                          </w:r>
                          <w:r>
                            <w:rPr>
                              <w:rFonts w:asciiTheme="majorHAnsi" w:hAnsiTheme="majorHAnsi"/>
                              <w:color w:val="FFFFFF"/>
                              <w:sz w:val="64"/>
                              <w:szCs w:val="64"/>
                            </w:rPr>
                            <w:t>2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sdtContent>
      </w:sdt>
    </w:p>
    <w:p w:rsidR="001B75B1" w:rsidRPr="00C34D7E" w:rsidRDefault="00C34D7E" w:rsidP="00C34D7E">
      <w:pPr>
        <w:jc w:val="center"/>
        <w:rPr>
          <w:rFonts w:ascii="Arial Narrow" w:hAnsi="Arial Narrow"/>
          <w:b/>
          <w:sz w:val="36"/>
        </w:rPr>
      </w:pPr>
      <w:r w:rsidRPr="00C34D7E">
        <w:rPr>
          <w:rFonts w:ascii="Arial Narrow" w:hAnsi="Arial Narrow"/>
          <w:b/>
          <w:sz w:val="36"/>
        </w:rPr>
        <w:lastRenderedPageBreak/>
        <w:t xml:space="preserve">Paper </w:t>
      </w:r>
      <w:r w:rsidR="00B551D3">
        <w:rPr>
          <w:rFonts w:ascii="Arial Narrow" w:hAnsi="Arial Narrow"/>
          <w:b/>
          <w:sz w:val="36"/>
        </w:rPr>
        <w:t>2</w:t>
      </w:r>
      <w:r w:rsidRPr="00C34D7E">
        <w:rPr>
          <w:rFonts w:ascii="Arial Narrow" w:hAnsi="Arial Narrow"/>
          <w:b/>
          <w:sz w:val="36"/>
        </w:rPr>
        <w:t xml:space="preserve"> –</w:t>
      </w:r>
      <w:r w:rsidR="00B551D3" w:rsidRPr="00B551D3">
        <w:t xml:space="preserve"> </w:t>
      </w:r>
      <w:r w:rsidR="00B551D3" w:rsidRPr="00B551D3">
        <w:rPr>
          <w:rFonts w:ascii="Arial Narrow" w:hAnsi="Arial Narrow"/>
          <w:b/>
          <w:sz w:val="36"/>
        </w:rPr>
        <w:t>Socio-Cultural Issues and Sports Psychology</w:t>
      </w:r>
    </w:p>
    <w:p w:rsidR="00C34D7E" w:rsidRDefault="00C34D7E" w:rsidP="00C34D7E">
      <w:pPr>
        <w:spacing w:line="276" w:lineRule="auto"/>
        <w:rPr>
          <w:rFonts w:ascii="Arial Narrow" w:hAnsi="Arial Narrow"/>
          <w:b/>
        </w:rPr>
      </w:pPr>
    </w:p>
    <w:p w:rsidR="00C34D7E" w:rsidRPr="002F21B1" w:rsidRDefault="00C34D7E" w:rsidP="00C34D7E">
      <w:pPr>
        <w:spacing w:line="276" w:lineRule="auto"/>
        <w:rPr>
          <w:rFonts w:ascii="Arial Narrow" w:hAnsi="Arial Narrow"/>
          <w:b/>
          <w:u w:val="single"/>
        </w:rPr>
      </w:pPr>
      <w:r w:rsidRPr="002F21B1">
        <w:rPr>
          <w:rFonts w:ascii="Arial Narrow" w:hAnsi="Arial Narrow"/>
          <w:b/>
          <w:u w:val="single"/>
        </w:rPr>
        <w:t>About the Paper:</w:t>
      </w:r>
    </w:p>
    <w:p w:rsidR="00C34D7E" w:rsidRPr="004D7C9D" w:rsidRDefault="00C34D7E" w:rsidP="00C34D7E">
      <w:pPr>
        <w:pStyle w:val="ListParagraph"/>
        <w:numPr>
          <w:ilvl w:val="0"/>
          <w:numId w:val="20"/>
        </w:numPr>
        <w:spacing w:line="276" w:lineRule="auto"/>
        <w:rPr>
          <w:rFonts w:ascii="Arial Narrow" w:hAnsi="Arial Narrow"/>
          <w:b/>
        </w:rPr>
      </w:pPr>
      <w:r w:rsidRPr="004D7C9D">
        <w:rPr>
          <w:rFonts w:ascii="Arial Narrow" w:hAnsi="Arial Narrow"/>
          <w:b/>
        </w:rPr>
        <w:t>1 hour Paper</w:t>
      </w:r>
      <w:r w:rsidR="004D7C9D" w:rsidRPr="004D7C9D">
        <w:rPr>
          <w:rFonts w:ascii="Arial Narrow" w:hAnsi="Arial Narrow"/>
          <w:b/>
        </w:rPr>
        <w:t xml:space="preserve"> – 60 marks total</w:t>
      </w:r>
    </w:p>
    <w:p w:rsidR="00C34D7E" w:rsidRPr="004D7C9D" w:rsidRDefault="00C34D7E" w:rsidP="00C34D7E">
      <w:pPr>
        <w:pStyle w:val="ListParagraph"/>
        <w:numPr>
          <w:ilvl w:val="0"/>
          <w:numId w:val="20"/>
        </w:numPr>
        <w:spacing w:line="276" w:lineRule="auto"/>
        <w:rPr>
          <w:rFonts w:ascii="Arial Narrow" w:hAnsi="Arial Narrow"/>
          <w:b/>
        </w:rPr>
      </w:pPr>
      <w:r w:rsidRPr="004D7C9D">
        <w:rPr>
          <w:rFonts w:ascii="Arial Narrow" w:hAnsi="Arial Narrow"/>
          <w:b/>
        </w:rPr>
        <w:t>20 Questions in Section A (30 marks)</w:t>
      </w:r>
    </w:p>
    <w:p w:rsidR="004D7C9D" w:rsidRPr="00C34D7E" w:rsidRDefault="004D7C9D" w:rsidP="004D7C9D">
      <w:pPr>
        <w:pStyle w:val="ListParagraph"/>
        <w:numPr>
          <w:ilvl w:val="1"/>
          <w:numId w:val="20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These are shorter answers, focusing on your overall knowledge. It will include identify/label, multiple choice and describe stated topics.</w:t>
      </w:r>
    </w:p>
    <w:p w:rsidR="00C34D7E" w:rsidRPr="004D7C9D" w:rsidRDefault="00C34D7E" w:rsidP="00C34D7E">
      <w:pPr>
        <w:pStyle w:val="ListParagraph"/>
        <w:numPr>
          <w:ilvl w:val="0"/>
          <w:numId w:val="20"/>
        </w:numPr>
        <w:spacing w:line="276" w:lineRule="auto"/>
        <w:rPr>
          <w:rFonts w:ascii="Arial Narrow" w:hAnsi="Arial Narrow"/>
          <w:b/>
        </w:rPr>
      </w:pPr>
      <w:r w:rsidRPr="004D7C9D">
        <w:rPr>
          <w:rFonts w:ascii="Arial Narrow" w:hAnsi="Arial Narrow"/>
          <w:b/>
        </w:rPr>
        <w:t>3 (A&amp;B) Questions in Section B (30 marks)</w:t>
      </w:r>
    </w:p>
    <w:p w:rsidR="004D7C9D" w:rsidRPr="00C34D7E" w:rsidRDefault="004D7C9D" w:rsidP="004D7C9D">
      <w:pPr>
        <w:pStyle w:val="ListParagraph"/>
        <w:numPr>
          <w:ilvl w:val="1"/>
          <w:numId w:val="20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This section will test your application of knowledge. It will give you information and ask you to identify the topics it wants you to discuss.</w:t>
      </w:r>
    </w:p>
    <w:p w:rsidR="00C34D7E" w:rsidRDefault="00C34D7E" w:rsidP="00C34D7E">
      <w:pPr>
        <w:spacing w:line="276" w:lineRule="auto"/>
        <w:rPr>
          <w:rFonts w:ascii="Arial Narrow" w:hAnsi="Arial Narrow"/>
          <w:b/>
        </w:rPr>
      </w:pPr>
    </w:p>
    <w:p w:rsidR="00936EA1" w:rsidRPr="002F21B1" w:rsidRDefault="00C34D7E" w:rsidP="00C34D7E">
      <w:pPr>
        <w:spacing w:line="276" w:lineRule="auto"/>
        <w:rPr>
          <w:rFonts w:ascii="Arial Narrow" w:hAnsi="Arial Narrow"/>
          <w:b/>
          <w:u w:val="single"/>
        </w:rPr>
      </w:pPr>
      <w:r w:rsidRPr="002F21B1">
        <w:rPr>
          <w:rFonts w:ascii="Arial Narrow" w:hAnsi="Arial Narrow"/>
          <w:b/>
          <w:u w:val="single"/>
        </w:rPr>
        <w:t>What will be in your Paper?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Physical activity and sport in the UK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Participation in physical activity and sport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Commercialisation of sport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Ethics in sport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Drugs in sport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Violence in Sport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 xml:space="preserve">Characteristics of Skilful movement 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Classification of skills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Goal Setting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Mental Preparation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Types of Guidance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Types of Feedback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Health, fitness and well being</w:t>
      </w:r>
    </w:p>
    <w:p w:rsidR="00B551D3" w:rsidRPr="0056323A" w:rsidRDefault="00B551D3" w:rsidP="00B551D3">
      <w:pPr>
        <w:numPr>
          <w:ilvl w:val="0"/>
          <w:numId w:val="22"/>
        </w:numPr>
        <w:rPr>
          <w:rFonts w:ascii="Arial Narrow" w:hAnsi="Arial Narrow"/>
          <w:lang w:val="en-GB"/>
        </w:rPr>
      </w:pPr>
      <w:r w:rsidRPr="0056323A">
        <w:rPr>
          <w:rFonts w:ascii="Arial Narrow" w:hAnsi="Arial Narrow"/>
          <w:lang w:val="en-GB"/>
        </w:rPr>
        <w:t>Diet and Nutrition</w:t>
      </w:r>
    </w:p>
    <w:p w:rsidR="002F21B1" w:rsidRDefault="002F21B1">
      <w:pPr>
        <w:rPr>
          <w:rFonts w:ascii="Arial Narrow" w:hAnsi="Arial Narrow"/>
        </w:rPr>
      </w:pPr>
    </w:p>
    <w:p w:rsidR="002F21B1" w:rsidRPr="002F21B1" w:rsidRDefault="002F21B1" w:rsidP="002F21B1">
      <w:pPr>
        <w:ind w:left="-284"/>
        <w:rPr>
          <w:rFonts w:ascii="Arial Narrow" w:hAnsi="Arial Narrow"/>
          <w:b/>
          <w:u w:val="single"/>
        </w:rPr>
      </w:pPr>
      <w:r w:rsidRPr="002F21B1">
        <w:rPr>
          <w:rFonts w:ascii="Arial Narrow" w:hAnsi="Arial Narrow"/>
          <w:b/>
          <w:u w:val="single"/>
        </w:rPr>
        <w:t>How to use this booklet:</w:t>
      </w:r>
    </w:p>
    <w:p w:rsidR="002F21B1" w:rsidRDefault="002F21B1" w:rsidP="002F21B1">
      <w:pPr>
        <w:pStyle w:val="ListParagraph"/>
        <w:numPr>
          <w:ilvl w:val="0"/>
          <w:numId w:val="21"/>
        </w:numPr>
        <w:spacing w:line="276" w:lineRule="auto"/>
        <w:ind w:left="0"/>
        <w:rPr>
          <w:rFonts w:ascii="Arial Narrow" w:hAnsi="Arial Narrow"/>
        </w:rPr>
      </w:pPr>
      <w:r w:rsidRPr="002F21B1">
        <w:rPr>
          <w:rFonts w:ascii="Arial Narrow" w:hAnsi="Arial Narrow"/>
        </w:rPr>
        <w:t xml:space="preserve">You should use the sections in this booklet to help you revise each section. </w:t>
      </w:r>
    </w:p>
    <w:p w:rsidR="002F21B1" w:rsidRDefault="002F21B1" w:rsidP="002F21B1">
      <w:pPr>
        <w:pStyle w:val="ListParagraph"/>
        <w:numPr>
          <w:ilvl w:val="0"/>
          <w:numId w:val="21"/>
        </w:numPr>
        <w:spacing w:line="276" w:lineRule="auto"/>
        <w:ind w:left="0"/>
        <w:rPr>
          <w:rFonts w:ascii="Arial Narrow" w:hAnsi="Arial Narrow"/>
        </w:rPr>
      </w:pPr>
      <w:r w:rsidRPr="002F21B1">
        <w:rPr>
          <w:rFonts w:ascii="Arial Narrow" w:hAnsi="Arial Narrow"/>
        </w:rPr>
        <w:t xml:space="preserve">This booklet contains space to make notes on the main points from each section of the specification, but by no means are any of the sections exhaustive. </w:t>
      </w:r>
    </w:p>
    <w:p w:rsidR="002F21B1" w:rsidRDefault="002F21B1" w:rsidP="002F21B1">
      <w:pPr>
        <w:pStyle w:val="ListParagraph"/>
        <w:numPr>
          <w:ilvl w:val="0"/>
          <w:numId w:val="21"/>
        </w:numPr>
        <w:spacing w:line="276" w:lineRule="auto"/>
        <w:ind w:left="0"/>
        <w:rPr>
          <w:rFonts w:ascii="Arial Narrow" w:hAnsi="Arial Narrow"/>
        </w:rPr>
      </w:pPr>
      <w:r w:rsidRPr="002F21B1">
        <w:rPr>
          <w:rFonts w:ascii="Arial Narrow" w:hAnsi="Arial Narrow"/>
        </w:rPr>
        <w:t>In addition to this booklet, you should make additional notes, do further reading and practice pa</w:t>
      </w:r>
      <w:r w:rsidR="000F5222">
        <w:rPr>
          <w:rFonts w:ascii="Arial Narrow" w:hAnsi="Arial Narrow"/>
        </w:rPr>
        <w:t>st exam questions on each topic</w:t>
      </w:r>
    </w:p>
    <w:p w:rsidR="000F5222" w:rsidRDefault="000F5222" w:rsidP="000F5222">
      <w:pPr>
        <w:spacing w:line="276" w:lineRule="auto"/>
        <w:rPr>
          <w:rFonts w:ascii="Arial Narrow" w:hAnsi="Arial Narrow"/>
        </w:rPr>
      </w:pPr>
    </w:p>
    <w:p w:rsidR="000F5222" w:rsidRDefault="000F5222" w:rsidP="000F5222">
      <w:pPr>
        <w:spacing w:line="276" w:lineRule="auto"/>
        <w:rPr>
          <w:rFonts w:ascii="Arial Narrow" w:hAnsi="Arial Narrow"/>
        </w:rPr>
      </w:pPr>
    </w:p>
    <w:p w:rsidR="000F5222" w:rsidRDefault="000F5222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Pr="005C2797" w:rsidRDefault="0047774A" w:rsidP="0047774A">
      <w:pPr>
        <w:spacing w:line="276" w:lineRule="auto"/>
        <w:rPr>
          <w:rFonts w:ascii="Arial Narrow" w:hAnsi="Arial Narrow"/>
          <w:b/>
          <w:sz w:val="32"/>
        </w:rPr>
      </w:pPr>
      <w:r w:rsidRPr="005C2797">
        <w:rPr>
          <w:rFonts w:ascii="Arial Narrow" w:hAnsi="Arial Narrow"/>
          <w:b/>
          <w:noProof/>
          <w:sz w:val="32"/>
          <w:lang w:val="en-GB" w:eastAsia="en-GB"/>
        </w:rPr>
        <w:lastRenderedPageBreak/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686435</wp:posOffset>
            </wp:positionV>
            <wp:extent cx="7055485" cy="3534410"/>
            <wp:effectExtent l="38100" t="57150" r="12065" b="27940"/>
            <wp:wrapThrough wrapText="bothSides">
              <wp:wrapPolygon edited="0">
                <wp:start x="-117" y="-349"/>
                <wp:lineTo x="-117" y="11875"/>
                <wp:lineTo x="292" y="12923"/>
                <wp:lineTo x="-117" y="13156"/>
                <wp:lineTo x="-117" y="18627"/>
                <wp:lineTo x="642" y="20374"/>
                <wp:lineTo x="1225" y="21654"/>
                <wp:lineTo x="1283" y="21654"/>
                <wp:lineTo x="1516" y="21654"/>
                <wp:lineTo x="1575" y="21654"/>
                <wp:lineTo x="2216" y="20374"/>
                <wp:lineTo x="21579" y="18511"/>
                <wp:lineTo x="21579" y="13156"/>
                <wp:lineTo x="7873" y="12923"/>
                <wp:lineTo x="21579" y="11642"/>
                <wp:lineTo x="21579" y="6170"/>
                <wp:lineTo x="20645" y="6170"/>
                <wp:lineTo x="2858" y="5472"/>
                <wp:lineTo x="15163" y="5472"/>
                <wp:lineTo x="21579" y="4890"/>
                <wp:lineTo x="21579" y="-116"/>
                <wp:lineTo x="2916" y="-349"/>
                <wp:lineTo x="-117" y="-349"/>
              </wp:wrapPolygon>
            </wp:wrapThrough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Pr="005C2797">
        <w:rPr>
          <w:rFonts w:ascii="Arial Narrow" w:hAnsi="Arial Narrow"/>
          <w:b/>
          <w:sz w:val="32"/>
        </w:rPr>
        <w:t>Engagement patterns of different social groups</w:t>
      </w:r>
    </w:p>
    <w:p w:rsidR="0047774A" w:rsidRPr="0047774A" w:rsidRDefault="0047774A" w:rsidP="0047774A">
      <w:pPr>
        <w:spacing w:line="276" w:lineRule="auto"/>
        <w:rPr>
          <w:rFonts w:ascii="Arial Narrow" w:hAnsi="Arial Narrow"/>
          <w:sz w:val="28"/>
        </w:rPr>
      </w:pPr>
      <w:r w:rsidRPr="0047774A">
        <w:rPr>
          <w:rFonts w:ascii="Arial Narrow" w:hAnsi="Arial Narrow"/>
          <w:sz w:val="28"/>
        </w:rPr>
        <w:t>What are the roles</w:t>
      </w:r>
      <w:r w:rsidR="00973810">
        <w:rPr>
          <w:rFonts w:ascii="Arial Narrow" w:hAnsi="Arial Narrow"/>
          <w:sz w:val="28"/>
        </w:rPr>
        <w:t xml:space="preserve"> and any examples</w:t>
      </w:r>
      <w:r w:rsidRPr="0047774A">
        <w:rPr>
          <w:rFonts w:ascii="Arial Narrow" w:hAnsi="Arial Narrow"/>
          <w:sz w:val="28"/>
        </w:rPr>
        <w:t xml:space="preserve"> of the following </w:t>
      </w:r>
      <w:proofErr w:type="spellStart"/>
      <w:r w:rsidRPr="0047774A">
        <w:rPr>
          <w:rFonts w:ascii="Arial Narrow" w:hAnsi="Arial Narrow"/>
          <w:sz w:val="28"/>
        </w:rPr>
        <w:t>organisation</w:t>
      </w:r>
      <w:r w:rsidR="00F11FD9">
        <w:rPr>
          <w:rFonts w:ascii="Arial Narrow" w:hAnsi="Arial Narrow"/>
          <w:sz w:val="28"/>
        </w:rPr>
        <w:t>s</w:t>
      </w:r>
      <w:proofErr w:type="spellEnd"/>
      <w:r w:rsidRPr="0047774A">
        <w:rPr>
          <w:rFonts w:ascii="Arial Narrow" w:hAnsi="Arial Narrow"/>
          <w:sz w:val="28"/>
        </w:rPr>
        <w:t xml:space="preserve">? </w:t>
      </w:r>
    </w:p>
    <w:p w:rsidR="0047774A" w:rsidRDefault="0047774A" w:rsidP="0047774A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5C5E07" w:rsidP="000F5222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-1390015</wp:posOffset>
                </wp:positionH>
                <wp:positionV relativeFrom="paragraph">
                  <wp:posOffset>156210</wp:posOffset>
                </wp:positionV>
                <wp:extent cx="7062470" cy="1844675"/>
                <wp:effectExtent l="0" t="0" r="24130" b="22225"/>
                <wp:wrapNone/>
                <wp:docPr id="298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2470" cy="1844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47774A" w:rsidRDefault="0036129B" w:rsidP="0047774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7774A">
                              <w:rPr>
                                <w:b/>
                                <w:sz w:val="28"/>
                              </w:rPr>
                              <w:t>What sports have the highest participation and why?</w:t>
                            </w:r>
                          </w:p>
                          <w:p w:rsidR="0036129B" w:rsidRPr="0047774A" w:rsidRDefault="0036129B" w:rsidP="0047774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  <w:p w:rsidR="0036129B" w:rsidRDefault="0036129B" w:rsidP="004777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9" style="position:absolute;margin-left:-109.45pt;margin-top:12.3pt;width:556.1pt;height:145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" fillcolor="white [3201]" strokecolor="#4bacc6 [3208]" strokeweight="2pt">
                <v:path arrowok="t"/>
                <v:textbox>
                  <w:txbxContent>
                    <w:p w:rsidR="0036129B" w:rsidRPr="0047774A" w:rsidRDefault="0036129B" w:rsidP="0047774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7774A">
                        <w:rPr>
                          <w:b/>
                          <w:sz w:val="28"/>
                        </w:rPr>
                        <w:t>What sports have the highest participation and why?</w:t>
                      </w:r>
                    </w:p>
                    <w:p w:rsidR="0036129B" w:rsidRPr="0047774A" w:rsidRDefault="0036129B" w:rsidP="0047774A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  <w:p w:rsidR="0036129B" w:rsidRDefault="0036129B" w:rsidP="004777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5C5E07" w:rsidP="000F5222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189865</wp:posOffset>
                </wp:positionV>
                <wp:extent cx="7062470" cy="2033270"/>
                <wp:effectExtent l="0" t="0" r="24130" b="24130"/>
                <wp:wrapNone/>
                <wp:docPr id="302" name="Rounded 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2470" cy="20332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Default="0036129B" w:rsidP="0097381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What are the Government recommendations for exercise?</w:t>
                            </w:r>
                          </w:p>
                          <w:p w:rsidR="0036129B" w:rsidRDefault="0036129B" w:rsidP="0097381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Adults:</w:t>
                            </w:r>
                          </w:p>
                          <w:p w:rsidR="0036129B" w:rsidRDefault="0036129B" w:rsidP="0097381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129B" w:rsidRDefault="0036129B" w:rsidP="0097381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Children:</w:t>
                            </w:r>
                          </w:p>
                          <w:p w:rsidR="0036129B" w:rsidRDefault="0036129B" w:rsidP="00973810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129B" w:rsidRPr="0047774A" w:rsidRDefault="0036129B" w:rsidP="0097381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What is a sedentary lifestyle?</w:t>
                            </w:r>
                          </w:p>
                          <w:p w:rsidR="0036129B" w:rsidRPr="0047774A" w:rsidRDefault="0036129B" w:rsidP="0097381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  <w:p w:rsidR="0036129B" w:rsidRDefault="0036129B" w:rsidP="009738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2" o:spid="_x0000_s1030" style="position:absolute;margin-left:-71.25pt;margin-top:14.95pt;width:556.1pt;height:160.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" fillcolor="white [3201]" strokecolor="#4bacc6 [3208]" strokeweight="2pt">
                <v:path arrowok="t"/>
                <v:textbox>
                  <w:txbxContent>
                    <w:p w:rsidR="0036129B" w:rsidRDefault="0036129B" w:rsidP="0097381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What are the Government recommendations for exercise?</w:t>
                      </w:r>
                    </w:p>
                    <w:p w:rsidR="0036129B" w:rsidRDefault="0036129B" w:rsidP="0097381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Adults:</w:t>
                      </w:r>
                    </w:p>
                    <w:p w:rsidR="0036129B" w:rsidRDefault="0036129B" w:rsidP="00973810">
                      <w:pPr>
                        <w:rPr>
                          <w:b/>
                          <w:sz w:val="28"/>
                        </w:rPr>
                      </w:pPr>
                    </w:p>
                    <w:p w:rsidR="0036129B" w:rsidRDefault="0036129B" w:rsidP="0097381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Children:</w:t>
                      </w:r>
                    </w:p>
                    <w:p w:rsidR="0036129B" w:rsidRDefault="0036129B" w:rsidP="00973810">
                      <w:pPr>
                        <w:rPr>
                          <w:b/>
                          <w:sz w:val="28"/>
                        </w:rPr>
                      </w:pPr>
                    </w:p>
                    <w:p w:rsidR="0036129B" w:rsidRPr="0047774A" w:rsidRDefault="0036129B" w:rsidP="0097381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What is a sedentary lifestyle?</w:t>
                      </w:r>
                    </w:p>
                    <w:p w:rsidR="0036129B" w:rsidRPr="0047774A" w:rsidRDefault="0036129B" w:rsidP="0097381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  <w:p w:rsidR="0036129B" w:rsidRDefault="0036129B" w:rsidP="0097381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973810" w:rsidP="000F5222">
      <w:pPr>
        <w:spacing w:line="276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12700</wp:posOffset>
            </wp:positionV>
            <wp:extent cx="2159000" cy="14344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74A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-162560</wp:posOffset>
            </wp:positionV>
            <wp:extent cx="2156460" cy="1434465"/>
            <wp:effectExtent l="0" t="0" r="0" b="0"/>
            <wp:wrapThrough wrapText="bothSides">
              <wp:wrapPolygon edited="0">
                <wp:start x="0" y="0"/>
                <wp:lineTo x="0" y="21227"/>
                <wp:lineTo x="21371" y="21227"/>
                <wp:lineTo x="21371" y="0"/>
                <wp:lineTo x="0" y="0"/>
              </wp:wrapPolygon>
            </wp:wrapThrough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Default="0047774A" w:rsidP="000F5222">
      <w:pPr>
        <w:spacing w:line="276" w:lineRule="auto"/>
        <w:rPr>
          <w:rFonts w:ascii="Arial Narrow" w:hAnsi="Arial Narrow"/>
        </w:rPr>
      </w:pPr>
    </w:p>
    <w:p w:rsidR="0047774A" w:rsidRPr="000F5222" w:rsidRDefault="0047774A" w:rsidP="000F5222">
      <w:pPr>
        <w:spacing w:line="276" w:lineRule="auto"/>
        <w:rPr>
          <w:rFonts w:ascii="Arial Narrow" w:hAnsi="Arial Narrow"/>
        </w:rPr>
        <w:sectPr w:rsidR="0047774A" w:rsidRPr="000F5222" w:rsidSect="001B75B1">
          <w:headerReference w:type="default" r:id="rId27"/>
          <w:footerReference w:type="even" r:id="rId28"/>
          <w:footerReference w:type="default" r:id="rId29"/>
          <w:footerReference w:type="first" r:id="rId30"/>
          <w:pgSz w:w="11904" w:h="16834"/>
          <w:pgMar w:top="1440" w:right="1800" w:bottom="1440" w:left="1800" w:header="708" w:footer="708" w:gutter="0"/>
          <w:cols w:space="708"/>
          <w:titlePg/>
          <w:docGrid w:linePitch="326"/>
        </w:sectPr>
      </w:pPr>
    </w:p>
    <w:p w:rsidR="00EF3091" w:rsidRPr="00106A54" w:rsidRDefault="00EF3091" w:rsidP="00EF3091">
      <w:pPr>
        <w:rPr>
          <w:rFonts w:asciiTheme="majorHAnsi" w:hAnsiTheme="majorHAnsi"/>
          <w:b/>
          <w:sz w:val="28"/>
        </w:rPr>
      </w:pPr>
      <w:r w:rsidRPr="00106A54">
        <w:rPr>
          <w:rFonts w:asciiTheme="majorHAnsi" w:hAnsiTheme="majorHAnsi"/>
          <w:b/>
          <w:sz w:val="28"/>
        </w:rPr>
        <w:lastRenderedPageBreak/>
        <w:t xml:space="preserve">Explain why </w:t>
      </w:r>
      <w:r w:rsidRPr="00106A54">
        <w:rPr>
          <w:rFonts w:asciiTheme="majorHAnsi" w:hAnsiTheme="majorHAnsi"/>
          <w:b/>
          <w:sz w:val="28"/>
          <w:u w:val="single"/>
        </w:rPr>
        <w:t>participation rates</w:t>
      </w:r>
      <w:r w:rsidRPr="00106A54">
        <w:rPr>
          <w:rFonts w:asciiTheme="majorHAnsi" w:hAnsiTheme="majorHAnsi"/>
          <w:b/>
          <w:sz w:val="28"/>
        </w:rPr>
        <w:t xml:space="preserve"> vary between the following?</w:t>
      </w:r>
    </w:p>
    <w:p w:rsidR="00EF3091" w:rsidRDefault="005C5E07" w:rsidP="00EF3091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73025</wp:posOffset>
                </wp:positionV>
                <wp:extent cx="6701155" cy="1720215"/>
                <wp:effectExtent l="19050" t="19050" r="23495" b="13335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1155" cy="1720215"/>
                          <a:chOff x="715" y="7178"/>
                          <a:chExt cx="10230" cy="1805"/>
                        </a:xfrm>
                      </wpg:grpSpPr>
                      <wps:wsp>
                        <wps:cNvPr id="65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EF3091" w:rsidRDefault="0036129B" w:rsidP="00EF3091">
                              <w:pPr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EF3091">
                                <w:rPr>
                                  <w:rFonts w:asciiTheme="majorHAnsi" w:hAnsiTheme="majorHAnsi"/>
                                  <w:sz w:val="28"/>
                                </w:rPr>
                                <w:t>GENDERS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0" o:spid="_x0000_s1031" style="position:absolute;margin-left:-52.25pt;margin-top:5.75pt;width:527.65pt;height:135.45pt;z-index:251941888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">
                <v:rect id="Rectangle 103" o:spid="_x0000_s1032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MOMMA&#10;AADcAAAADwAAAGRycy9kb3ducmV2LnhtbESPQYvCMBSE78L+h/AEL7KmLlSkayyyIHjxsNaLt0fz&#10;bIrNS22i7frrN4LgcZiZb5hVPthG3KnztWMF81kCgrh0uuZKwbHYfi5B+ICssXFMCv7IQ77+GK0w&#10;067nX7ofQiUihH2GCkwIbSalLw1Z9DPXEkfv7DqLIcqukrrDPsJtI7+SZCEt1hwXDLb0Y6i8HG5W&#10;QTPtjT0fb1PeF3X6MJxe7f6k1GQ8bL5BBBrCO/xq77SCRTqH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UMOMMAAADcAAAADwAAAAAAAAAAAAAAAACYAgAAZHJzL2Rv&#10;d25yZXYueG1sUEsFBgAAAAAEAAQA9QAAAIgDAAAAAA==&#10;" fillcolor="white [3201]" strokecolor="#4f81bd [3204]" strokeweight="2.5pt">
                  <v:shadow color="#868686"/>
                </v:rect>
                <v:roundrect id="AutoShape 104" o:spid="_x0000_s1033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vlsYA&#10;AADcAAAADwAAAGRycy9kb3ducmV2LnhtbESPQWvCQBSE7wX/w/KE3urG0AaNrkECgR5aStWDx0f2&#10;mUSzb0N2m6T99d1CweMwM98w22wyrRiod41lBctFBIK4tLrhSsHpWDytQDiPrLG1TAq+yUG2mz1s&#10;MdV25E8aDr4SAcIuRQW1910qpStrMugWtiMO3sX2Bn2QfSV1j2OAm1bGUZRIgw2HhRo7ymsqb4cv&#10;o+D92j2PJm+GJfOlyH9uH+u3s1TqcT7tNyA8Tf4e/m+/agXJSwx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DvlsYAAADcAAAADwAAAAAAAAAAAAAAAACYAgAAZHJz&#10;L2Rvd25yZXYueG1sUEsFBgAAAAAEAAQA9QAAAIsDAAAAAA==&#10;" fillcolor="white [3201]" strokecolor="#4f81bd [3204]" strokeweight="2.5pt">
                  <v:shadow color="#868686"/>
                  <v:textbox>
                    <w:txbxContent>
                      <w:p w:rsidR="0036129B" w:rsidRPr="00EF3091" w:rsidRDefault="0036129B" w:rsidP="00EF3091">
                        <w:pPr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EF3091">
                          <w:rPr>
                            <w:rFonts w:asciiTheme="majorHAnsi" w:hAnsiTheme="majorHAnsi"/>
                            <w:sz w:val="28"/>
                          </w:rPr>
                          <w:t>GENDERS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5C5E07" w:rsidP="00EF3091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36830</wp:posOffset>
                </wp:positionV>
                <wp:extent cx="6700520" cy="1720215"/>
                <wp:effectExtent l="19050" t="19050" r="24130" b="13335"/>
                <wp:wrapNone/>
                <wp:docPr id="65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1720215"/>
                          <a:chOff x="715" y="7178"/>
                          <a:chExt cx="10230" cy="1805"/>
                        </a:xfrm>
                      </wpg:grpSpPr>
                      <wps:wsp>
                        <wps:cNvPr id="65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AutoShape 107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EF3091" w:rsidRDefault="0036129B" w:rsidP="00EF3091">
                              <w:pPr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EF3091">
                                <w:rPr>
                                  <w:rFonts w:asciiTheme="majorHAnsi" w:hAnsiTheme="majorHAnsi"/>
                                  <w:sz w:val="28"/>
                                </w:rPr>
                                <w:t>ETHNIC GROUPINGS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34" style="position:absolute;margin-left:-52.25pt;margin-top:2.9pt;width:527.6pt;height:135.45pt;z-index:251942912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">
                <v:rect id="Rectangle 106" o:spid="_x0000_s1035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KvoMUA&#10;AADcAAAADwAAAGRycy9kb3ducmV2LnhtbESPzWrDMBCE74G+g9hAL6GRG2pT3CghBAq55NDEl94W&#10;a22ZWCvXkn/ap68KhRyHmfmG2e5n24qRet84VvC8TkAQl043XCsoru9PryB8QNbYOiYF3+Rhv3tY&#10;bDHXbuIPGi+hFhHCPkcFJoQul9KXhiz6teuIo1e53mKIsq+l7nGKcNvKTZJk0mLDccFgR0dD5e0y&#10;WAXtajK2KoYVn69N+mM4/bLnT6Uel/PhDUSgOdzD/+2TVpClL/B3Jh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q+gxQAAANwAAAAPAAAAAAAAAAAAAAAAAJgCAABkcnMv&#10;ZG93bnJldi54bWxQSwUGAAAAAAQABAD1AAAAigMAAAAA&#10;" fillcolor="white [3201]" strokecolor="#4f81bd [3204]" strokeweight="2.5pt">
                  <v:shadow color="#868686"/>
                </v:rect>
                <v:roundrect id="AutoShape 107" o:spid="_x0000_s1036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34sQA&#10;AADcAAAADwAAAGRycy9kb3ducmV2LnhtbESPQYvCMBSE78L+h/AWvGmqqKzVKEtB8KCI7h72+Gie&#10;bdfmpTSxrf56Iwgeh5n5hlmuO1OKhmpXWFYwGkYgiFOrC84U/P5sBl8gnEfWWFomBTdysF599JYY&#10;a9vykZqTz0SAsItRQe59FUvp0pwMuqGtiIN3trVBH2SdSV1jG+CmlOMomkmDBYeFHCtKckovp6tR&#10;sP+vJq1JimbEfN4k98thvvuTSvU/u+8FCE+df4df7a1WMJtO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pd+LEAAAA3AAAAA8AAAAAAAAAAAAAAAAAmAIAAGRycy9k&#10;b3ducmV2LnhtbFBLBQYAAAAABAAEAPUAAACJAwAAAAA=&#10;" fillcolor="white [3201]" strokecolor="#4f81bd [3204]" strokeweight="2.5pt">
                  <v:shadow color="#868686"/>
                  <v:textbox>
                    <w:txbxContent>
                      <w:p w:rsidR="0036129B" w:rsidRPr="00EF3091" w:rsidRDefault="0036129B" w:rsidP="00EF3091">
                        <w:pPr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EF3091">
                          <w:rPr>
                            <w:rFonts w:asciiTheme="majorHAnsi" w:hAnsiTheme="majorHAnsi"/>
                            <w:sz w:val="28"/>
                          </w:rPr>
                          <w:t>ETHNIC GROUPINGS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5C5E07" w:rsidP="00EF3091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14605</wp:posOffset>
                </wp:positionV>
                <wp:extent cx="6700520" cy="1567815"/>
                <wp:effectExtent l="19050" t="19050" r="24130" b="13335"/>
                <wp:wrapNone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0520" cy="1567815"/>
                          <a:chOff x="715" y="7178"/>
                          <a:chExt cx="10230" cy="1805"/>
                        </a:xfrm>
                      </wpg:grpSpPr>
                      <wps:wsp>
                        <wps:cNvPr id="65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EF3091" w:rsidRDefault="0036129B" w:rsidP="00EF3091">
                              <w:pPr>
                                <w:rPr>
                                  <w:rFonts w:asciiTheme="majorHAnsi" w:hAnsiTheme="majorHAnsi"/>
                                  <w:sz w:val="28"/>
                                </w:rPr>
                              </w:pPr>
                              <w:r w:rsidRPr="00EF3091">
                                <w:rPr>
                                  <w:rFonts w:asciiTheme="majorHAnsi" w:hAnsiTheme="majorHAnsi"/>
                                  <w:sz w:val="28"/>
                                </w:rPr>
                                <w:t>AGE GROUPS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037" style="position:absolute;margin-left:-52.25pt;margin-top:1.15pt;width:527.6pt;height:123.45pt;z-index:251943936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">
                <v:rect id="Rectangle 109" o:spid="_x0000_s1038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x18UA&#10;AADcAAAADwAAAGRycy9kb3ducmV2LnhtbESPQWvCQBSE74X+h+UVvASzqRAr0VWkIHjx0Oilt0f2&#10;JRvMvo3Z1aT99d1CocdhZr5hNrvJduJBg28dK3hNMxDEldMtNwou58N8BcIHZI2dY1LwRR522+en&#10;DRbajfxBjzI0IkLYF6jAhNAXUvrKkEWfup44erUbLIYoh0bqAccIt51cZNlSWmw5Lhjs6d1QdS3v&#10;VkGXjMbWl3vCp3ObfxvOb/b0qdTsZdqvQQSawn/4r33UCpb5G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DHXxQAAANwAAAAPAAAAAAAAAAAAAAAAAJgCAABkcnMv&#10;ZG93bnJldi54bWxQSwUGAAAAAAQABAD1AAAAigMAAAAA&#10;" fillcolor="white [3201]" strokecolor="#4f81bd [3204]" strokeweight="2.5pt">
                  <v:shadow color="#868686"/>
                </v:rect>
                <v:roundrect id="_x0000_s1039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YfMEA&#10;AADcAAAADwAAAGRycy9kb3ducmV2LnhtbERPTYvCMBC9L/gfwgje1lRR0WoUKQgeXGTVg8ehGdtq&#10;MylNbOv+enMQ9vh436tNZ0rRUO0KywpGwwgEcWp1wZmCy3n3PQfhPLLG0jIpeJGDzbr3tcJY25Z/&#10;qTn5TIQQdjEqyL2vYildmpNBN7QVceButjboA6wzqWtsQ7gp5TiKZtJgwaEhx4qSnNLH6WkU/Nyr&#10;SWuSohkx33bJ3+O4OFylUoN+t12C8NT5f/HHvdcKZtOwNp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o2HzBAAAA3AAAAA8AAAAAAAAAAAAAAAAAmAIAAGRycy9kb3du&#10;cmV2LnhtbFBLBQYAAAAABAAEAPUAAACGAwAAAAA=&#10;" fillcolor="white [3201]" strokecolor="#4f81bd [3204]" strokeweight="2.5pt">
                  <v:shadow color="#868686"/>
                  <v:textbox>
                    <w:txbxContent>
                      <w:p w:rsidR="0036129B" w:rsidRPr="00EF3091" w:rsidRDefault="0036129B" w:rsidP="00EF3091">
                        <w:pPr>
                          <w:rPr>
                            <w:rFonts w:asciiTheme="majorHAnsi" w:hAnsiTheme="majorHAnsi"/>
                            <w:sz w:val="28"/>
                          </w:rPr>
                        </w:pPr>
                        <w:r w:rsidRPr="00EF3091">
                          <w:rPr>
                            <w:rFonts w:asciiTheme="majorHAnsi" w:hAnsiTheme="majorHAnsi"/>
                            <w:sz w:val="28"/>
                          </w:rPr>
                          <w:t>AGE GROUPS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EF3091" w:rsidP="00EF3091"/>
    <w:p w:rsidR="00EF3091" w:rsidRPr="00F63636" w:rsidRDefault="005C5E07" w:rsidP="00EF309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155575</wp:posOffset>
                </wp:positionV>
                <wp:extent cx="6617970" cy="1473835"/>
                <wp:effectExtent l="19050" t="19050" r="11430" b="12065"/>
                <wp:wrapNone/>
                <wp:docPr id="65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970" cy="14738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45.65pt;margin-top:12.25pt;width:521.1pt;height:116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" fillcolor="white [3201]" strokecolor="#4f81bd [3204]" strokeweight="2.5pt">
                <v:shadow color="#868686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62230</wp:posOffset>
                </wp:positionV>
                <wp:extent cx="3290570" cy="410845"/>
                <wp:effectExtent l="19050" t="19050" r="24130" b="27305"/>
                <wp:wrapNone/>
                <wp:docPr id="66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129B" w:rsidRPr="00EF3091" w:rsidRDefault="0036129B" w:rsidP="00EF3091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ETHNIC MINORITIES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40" style="position:absolute;margin-left:-52.05pt;margin-top:4.9pt;width:259.1pt;height:32.3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" fillcolor="white [3201]" strokecolor="#4f81bd [3204]" strokeweight="2.5pt">
                <v:shadow color="#868686"/>
                <v:textbox>
                  <w:txbxContent>
                    <w:p w:rsidR="0036129B" w:rsidRPr="00EF3091" w:rsidRDefault="0036129B" w:rsidP="00EF3091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ETHNIC MINORITIES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5C5E07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111760</wp:posOffset>
                </wp:positionV>
                <wp:extent cx="6617970" cy="1337310"/>
                <wp:effectExtent l="19050" t="19050" r="11430" b="15240"/>
                <wp:wrapNone/>
                <wp:docPr id="661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970" cy="13373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45.65pt;margin-top:8.8pt;width:521.1pt;height:105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" fillcolor="white [3201]" strokecolor="#4f81bd [3204]" strokeweight="2.5pt">
                <v:shadow color="#868686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45720</wp:posOffset>
                </wp:positionV>
                <wp:extent cx="3290570" cy="410845"/>
                <wp:effectExtent l="19050" t="19050" r="24130" b="27305"/>
                <wp:wrapNone/>
                <wp:docPr id="66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129B" w:rsidRPr="00EF3091" w:rsidRDefault="0036129B" w:rsidP="00EF3091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</w:rPr>
                              <w:t>DISABILITY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-52.05pt;margin-top:3.6pt;width:259.1pt;height:32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" fillcolor="white [3201]" strokecolor="#4f81bd [3204]" strokeweight="2.5pt">
                <v:shadow color="#868686"/>
                <v:textbox>
                  <w:txbxContent>
                    <w:p w:rsidR="0036129B" w:rsidRPr="00EF3091" w:rsidRDefault="0036129B" w:rsidP="00EF3091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</w:rPr>
                        <w:t>DISABILITY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EF3091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EF3091" w:rsidRDefault="005C5E07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ragraph">
                  <wp:posOffset>205105</wp:posOffset>
                </wp:positionV>
                <wp:extent cx="6905625" cy="2292350"/>
                <wp:effectExtent l="0" t="0" r="28575" b="12700"/>
                <wp:wrapNone/>
                <wp:docPr id="663" name="Rounded Rectangl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5625" cy="2292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EF3091" w:rsidRDefault="0036129B" w:rsidP="00EF30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F3091">
                              <w:rPr>
                                <w:b/>
                              </w:rPr>
                              <w:t>What are some of the Factors affecting participation in Sport?</w:t>
                            </w: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  <w:p w:rsidR="0036129B" w:rsidRDefault="0036129B" w:rsidP="00EF3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63" o:spid="_x0000_s1042" style="position:absolute;margin-left:-60.85pt;margin-top:16.15pt;width:543.75pt;height:180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" fillcolor="white [3201]" strokecolor="#4bacc6 [3208]" strokeweight="2pt">
                <v:path arrowok="t"/>
                <v:textbox>
                  <w:txbxContent>
                    <w:p w:rsidR="0036129B" w:rsidRPr="00EF3091" w:rsidRDefault="0036129B" w:rsidP="00EF3091">
                      <w:pPr>
                        <w:jc w:val="center"/>
                        <w:rPr>
                          <w:b/>
                        </w:rPr>
                      </w:pPr>
                      <w:r w:rsidRPr="00EF3091">
                        <w:rPr>
                          <w:b/>
                        </w:rPr>
                        <w:t>What are some of the Factors affecting participation in Sport?</w:t>
                      </w: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  <w:p w:rsidR="0036129B" w:rsidRDefault="0036129B" w:rsidP="00EF3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A13F1A" w:rsidRDefault="00A13F1A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A13F1A" w:rsidRDefault="00A13F1A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sz w:val="28"/>
          <w:u w:val="single"/>
        </w:rPr>
        <w:lastRenderedPageBreak/>
        <w:t>What are the strategies to improve participation?</w:t>
      </w:r>
    </w:p>
    <w:p w:rsidR="00106A54" w:rsidRDefault="00106A54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6A54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-587642</wp:posOffset>
            </wp:positionH>
            <wp:positionV relativeFrom="paragraph">
              <wp:posOffset>8656</wp:posOffset>
            </wp:positionV>
            <wp:extent cx="6617368" cy="3128211"/>
            <wp:effectExtent l="38100" t="0" r="12065" b="0"/>
            <wp:wrapNone/>
            <wp:docPr id="664" name="Diagram 6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anchor>
        </w:drawing>
      </w:r>
    </w:p>
    <w:p w:rsidR="00A13F1A" w:rsidRDefault="00A13F1A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A13F1A" w:rsidRDefault="00A13F1A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02B9B" w:rsidRDefault="00102B9B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5830EF">
      <w:pPr>
        <w:rPr>
          <w:rFonts w:asciiTheme="majorHAnsi" w:hAnsiTheme="majorHAnsi"/>
          <w:b/>
          <w:sz w:val="28"/>
          <w:u w:val="single"/>
        </w:rPr>
      </w:pPr>
    </w:p>
    <w:p w:rsidR="00102B9B" w:rsidRPr="005C2797" w:rsidRDefault="005C2797" w:rsidP="005C2797">
      <w:pPr>
        <w:ind w:left="-284"/>
        <w:rPr>
          <w:rFonts w:asciiTheme="majorHAnsi" w:hAnsiTheme="majorHAnsi"/>
          <w:sz w:val="28"/>
        </w:rPr>
      </w:pPr>
      <w:r w:rsidRPr="005C2797">
        <w:rPr>
          <w:rFonts w:asciiTheme="majorHAnsi" w:hAnsiTheme="majorHAnsi"/>
          <w:sz w:val="28"/>
        </w:rPr>
        <w:t>Can you identify the national campaigns Sport England and the Government have put into place to help improve participation and health</w:t>
      </w:r>
    </w:p>
    <w:p w:rsidR="005C2797" w:rsidRDefault="005C5E07" w:rsidP="005830EF">
      <w:pPr>
        <w:rPr>
          <w:rFonts w:asciiTheme="majorHAnsi" w:hAnsiTheme="majorHAnsi"/>
          <w:b/>
          <w:sz w:val="28"/>
        </w:rPr>
      </w:pPr>
      <w:r>
        <w:rPr>
          <w:rFonts w:ascii="Arial Narrow" w:hAnsi="Arial Narrow"/>
          <w:noProof/>
          <w:sz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-699770</wp:posOffset>
                </wp:positionH>
                <wp:positionV relativeFrom="paragraph">
                  <wp:posOffset>249555</wp:posOffset>
                </wp:positionV>
                <wp:extent cx="6613525" cy="4908550"/>
                <wp:effectExtent l="19050" t="19050" r="92075" b="101600"/>
                <wp:wrapTight wrapText="bothSides">
                  <wp:wrapPolygon edited="0">
                    <wp:start x="-62" y="-84"/>
                    <wp:lineTo x="-62" y="21544"/>
                    <wp:lineTo x="187" y="21963"/>
                    <wp:lineTo x="20656" y="21963"/>
                    <wp:lineTo x="20719" y="21963"/>
                    <wp:lineTo x="21465" y="21376"/>
                    <wp:lineTo x="21839" y="20119"/>
                    <wp:lineTo x="21839" y="2012"/>
                    <wp:lineTo x="21714" y="1257"/>
                    <wp:lineTo x="21714" y="1006"/>
                    <wp:lineTo x="20594" y="-84"/>
                    <wp:lineTo x="20345" y="-84"/>
                    <wp:lineTo x="-62" y="-84"/>
                  </wp:wrapPolygon>
                </wp:wrapTight>
                <wp:docPr id="466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4908550"/>
                          <a:chOff x="777" y="2251"/>
                          <a:chExt cx="10413" cy="3052"/>
                        </a:xfrm>
                      </wpg:grpSpPr>
                      <wps:wsp>
                        <wps:cNvPr id="467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777" y="2251"/>
                            <a:ext cx="645" cy="3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5830EF" w:rsidRDefault="0036129B" w:rsidP="009A349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32"/>
                                </w:rPr>
                              </w:pPr>
                              <w:r w:rsidRPr="005830EF">
                                <w:rPr>
                                  <w:rFonts w:ascii="Arial Narrow" w:hAnsi="Arial Narrow"/>
                                  <w:b/>
                                  <w:sz w:val="32"/>
                                </w:rPr>
                                <w:t>National Campaigns to improve health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659" y="2251"/>
                            <a:ext cx="9531" cy="3052"/>
                          </a:xfrm>
                          <a:prstGeom prst="roundRect">
                            <a:avLst>
                              <a:gd name="adj" fmla="val 108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B570C9" w:rsidRDefault="0036129B" w:rsidP="009A349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43" style="position:absolute;margin-left:-55.1pt;margin-top:19.65pt;width:520.75pt;height:386.5pt;z-index:251953152" coordorigin="777,2251" coordsize="1041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">
                <v:roundrect id="AutoShape 46" o:spid="_x0000_s1044" style="position:absolute;left:777;top:2251;width:645;height:30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rKMcA&#10;AADcAAAADwAAAGRycy9kb3ducmV2LnhtbESPT2vCQBTE70K/w/IEL6IbpViJrlIqgthq8c/F2yP7&#10;TFKzb0N2NbGfvlsQPA4z8xtmOm9MIW5UudyygkE/AkGcWJ1zquB4WPbGIJxH1lhYJgV3cjCfvbSm&#10;GGtb845ue5+KAGEXo4LM+zKW0iUZGXR9WxIH72wrgz7IKpW6wjrATSGHUTSSBnMOCxmW9JFRctlf&#10;jYLFuR7g+PIVre+b7ef39fDju6dfpTrt5n0CwlPjn+FHe6UVvI7e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PKyjHAAAA3AAAAA8AAAAAAAAAAAAAAAAAmAIAAGRy&#10;cy9kb3ducmV2LnhtbFBLBQYAAAAABAAEAPUAAACMAwAAAAA=&#10;" fillcolor="white [3201]" strokecolor="#4f81bd [3204]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5830EF" w:rsidRDefault="0036129B" w:rsidP="009A3491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32"/>
                          </w:rPr>
                        </w:pPr>
                        <w:r w:rsidRPr="005830EF">
                          <w:rPr>
                            <w:rFonts w:ascii="Arial Narrow" w:hAnsi="Arial Narrow"/>
                            <w:b/>
                            <w:sz w:val="32"/>
                          </w:rPr>
                          <w:t>National Campaigns to improve health</w:t>
                        </w:r>
                      </w:p>
                    </w:txbxContent>
                  </v:textbox>
                </v:roundrect>
                <v:roundrect id="AutoShape 47" o:spid="_x0000_s1045" style="position:absolute;left:1659;top:2251;width:9531;height:3052;visibility:visible;mso-wrap-style:square;v-text-anchor:top" arcsize="71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LtcUA&#10;AADcAAAADwAAAGRycy9kb3ducmV2LnhtbESPQWvCQBSE74X+h+UVvNWNwaqNriKCUPAQqmLb2yP7&#10;zAazb0N21fjv3YLgcZiZb5jZorO1uFDrK8cKBv0EBHHhdMWlgv1u/T4B4QOyxtoxKbiRh8X89WWG&#10;mXZX/qbLNpQiQthnqMCE0GRS+sKQRd93DXH0jq61GKJsS6lbvEa4rWWaJCNpseK4YLChlaHitD1b&#10;BXZY/+z/cp8finNpPn7TzXqTj5XqvXXLKYhAXXiGH+0vrSD9HMP/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Yu1xQAAANwAAAAPAAAAAAAAAAAAAAAAAJgCAABkcnMv&#10;ZG93bnJldi54bWxQSwUGAAAAAAQABAD1AAAAigMAAAAA&#10;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B570C9" w:rsidRDefault="0036129B" w:rsidP="009A3491"/>
                    </w:txbxContent>
                  </v:textbox>
                </v:roundrect>
                <w10:wrap type="tight"/>
              </v:group>
            </w:pict>
          </mc:Fallback>
        </mc:AlternateContent>
      </w:r>
    </w:p>
    <w:p w:rsidR="005830EF" w:rsidRPr="005830EF" w:rsidRDefault="005830EF" w:rsidP="005830EF">
      <w:pPr>
        <w:rPr>
          <w:rFonts w:asciiTheme="majorHAnsi" w:hAnsiTheme="majorHAnsi"/>
          <w:b/>
          <w:sz w:val="28"/>
        </w:rPr>
      </w:pPr>
      <w:r w:rsidRPr="005830EF">
        <w:rPr>
          <w:rFonts w:asciiTheme="majorHAnsi" w:hAnsiTheme="majorHAnsi"/>
          <w:b/>
          <w:sz w:val="28"/>
        </w:rPr>
        <w:lastRenderedPageBreak/>
        <w:t>Drugs</w:t>
      </w:r>
    </w:p>
    <w:p w:rsidR="005830EF" w:rsidRPr="005830EF" w:rsidRDefault="005830EF" w:rsidP="005830EF">
      <w:pPr>
        <w:rPr>
          <w:rFonts w:asciiTheme="majorHAnsi" w:hAnsiTheme="majorHAnsi"/>
        </w:rPr>
      </w:pPr>
      <w:r w:rsidRPr="005830EF">
        <w:rPr>
          <w:rFonts w:asciiTheme="majorHAnsi" w:hAnsiTheme="majorHAnsi"/>
        </w:rPr>
        <w:t>Explain the effects of performance enhancing drugs on performance and participation?</w:t>
      </w:r>
    </w:p>
    <w:p w:rsidR="005830EF" w:rsidRPr="005830EF" w:rsidRDefault="005830EF" w:rsidP="005830EF">
      <w:pPr>
        <w:rPr>
          <w:rFonts w:ascii="Calibri" w:eastAsia="Calibri" w:hAnsi="Calibri" w:cs="Times New Roman"/>
        </w:rPr>
      </w:pPr>
      <w:r w:rsidRPr="005830EF">
        <w:rPr>
          <w:rFonts w:ascii="Calibri" w:eastAsia="Calibri" w:hAnsi="Calibri" w:cs="Times New Roman"/>
          <w:noProof/>
          <w:lang w:val="en-GB" w:eastAsia="en-GB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-917438</wp:posOffset>
            </wp:positionH>
            <wp:positionV relativeFrom="paragraph">
              <wp:posOffset>109913</wp:posOffset>
            </wp:positionV>
            <wp:extent cx="1236654" cy="1101746"/>
            <wp:effectExtent l="0" t="0" r="1905" b="3175"/>
            <wp:wrapNone/>
            <wp:docPr id="213" name="Picture 213" descr="http://www.steroidstoday.com/steroids/wp-content/uploads/2011/02/steroids3-300x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oidstoday.com/steroids/wp-content/uploads/2011/02/steroids3-300x266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grayscl/>
                      <a:lum contrast="1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2" cy="111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5E07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118110</wp:posOffset>
                </wp:positionV>
                <wp:extent cx="1170940" cy="1069975"/>
                <wp:effectExtent l="19050" t="19050" r="10160" b="15875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069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-65.8pt;margin-top:9.3pt;width:92.2pt;height:84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" fillcolor="white [3201]" strokecolor="#4f81bd [3204]" strokeweight="2.5pt">
                <v:shadow color="#868686"/>
              </v:rect>
            </w:pict>
          </mc:Fallback>
        </mc:AlternateContent>
      </w:r>
    </w:p>
    <w:p w:rsidR="005830EF" w:rsidRPr="005830EF" w:rsidRDefault="005C5E07" w:rsidP="005830E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69850</wp:posOffset>
                </wp:positionV>
                <wp:extent cx="6610350" cy="3453130"/>
                <wp:effectExtent l="19050" t="19050" r="95250" b="90170"/>
                <wp:wrapNone/>
                <wp:docPr id="216" name="Rounded 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3453130"/>
                        </a:xfrm>
                        <a:prstGeom prst="roundRect">
                          <a:avLst>
                            <a:gd name="adj" fmla="val 5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830EF"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Steroids</w:t>
                            </w: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830EF">
                              <w:rPr>
                                <w:rFonts w:asciiTheme="majorHAnsi" w:hAnsiTheme="majorHAnsi"/>
                              </w:rPr>
                              <w:t>Performance</w:t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  <w:t>Side Effects</w:t>
                            </w: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5830E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6" o:spid="_x0000_s1046" style="position:absolute;margin-left:-54.4pt;margin-top:5.5pt;width:520.5pt;height:271.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5830EF"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  <w:b/>
                          <w:sz w:val="28"/>
                        </w:rPr>
                        <w:t>Steroids</w:t>
                      </w: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  <w:r w:rsidRPr="005830EF">
                        <w:rPr>
                          <w:rFonts w:asciiTheme="majorHAnsi" w:hAnsiTheme="majorHAnsi"/>
                        </w:rPr>
                        <w:t>Performance</w:t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  <w:t>Side Effects</w:t>
                      </w: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5830EF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C5E07" w:rsidP="005830E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916288" behindDoc="0" locked="0" layoutInCell="1" allowOverlap="1">
                <wp:simplePos x="0" y="0"/>
                <wp:positionH relativeFrom="column">
                  <wp:posOffset>2557144</wp:posOffset>
                </wp:positionH>
                <wp:positionV relativeFrom="paragraph">
                  <wp:posOffset>142240</wp:posOffset>
                </wp:positionV>
                <wp:extent cx="0" cy="1705610"/>
                <wp:effectExtent l="19050" t="0" r="19050" b="889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56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4" o:spid="_x0000_s1026" type="#_x0000_t32" style="position:absolute;margin-left:201.35pt;margin-top:11.2pt;width:0;height:134.3pt;z-index:251916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" strokecolor="#4f81bd [3204]" strokeweight="2.5pt">
                <v:shadow color="#868686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146050</wp:posOffset>
                </wp:positionV>
                <wp:extent cx="6623685" cy="13335"/>
                <wp:effectExtent l="19050" t="19050" r="5715" b="24765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13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-54.4pt;margin-top:11.5pt;width:521.55pt;height:1.0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" strokecolor="#4f81bd [3204]" strokeweight="2.5pt">
                <v:shadow color="#868686"/>
              </v:shape>
            </w:pict>
          </mc:Fallback>
        </mc:AlternateContent>
      </w: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5830EF" w:rsidRPr="005830EF" w:rsidRDefault="005830EF" w:rsidP="005830EF">
      <w:pPr>
        <w:rPr>
          <w:rFonts w:ascii="Calibri" w:eastAsia="Calibri" w:hAnsi="Calibri" w:cs="Times New Roman"/>
        </w:rPr>
      </w:pPr>
    </w:p>
    <w:p w:rsidR="00113A78" w:rsidRPr="005830EF" w:rsidRDefault="005C5E07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118110</wp:posOffset>
                </wp:positionV>
                <wp:extent cx="1170940" cy="1069975"/>
                <wp:effectExtent l="19050" t="19050" r="10160" b="15875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069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-65.8pt;margin-top:9.3pt;width:92.2pt;height:8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" fillcolor="white [3201]" strokecolor="#4f81bd [3204]" strokeweight="2.5pt">
                <v:shadow color="#868686"/>
              </v:rect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-840845</wp:posOffset>
            </wp:positionH>
            <wp:positionV relativeFrom="paragraph">
              <wp:posOffset>2918</wp:posOffset>
            </wp:positionV>
            <wp:extent cx="1160059" cy="919559"/>
            <wp:effectExtent l="0" t="0" r="2540" b="0"/>
            <wp:wrapNone/>
            <wp:docPr id="646" name="Picture 646" descr="Image result for beta blockers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ta blockers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0060" cy="9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E07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71120</wp:posOffset>
                </wp:positionV>
                <wp:extent cx="6610350" cy="2128520"/>
                <wp:effectExtent l="19050" t="19050" r="95250" b="100330"/>
                <wp:wrapNone/>
                <wp:docPr id="219" name="Rounded 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128520"/>
                        </a:xfrm>
                        <a:prstGeom prst="roundRect">
                          <a:avLst>
                            <a:gd name="adj" fmla="val 525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830EF"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Beta-Blockers</w:t>
                            </w: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113A78" w:rsidRDefault="0036129B" w:rsidP="00113A78">
                            <w:pPr>
                              <w:rPr>
                                <w:rFonts w:asciiTheme="majorHAnsi" w:hAnsiTheme="majorHAnsi"/>
                                <w:sz w:val="12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830EF">
                              <w:rPr>
                                <w:rFonts w:asciiTheme="majorHAnsi" w:hAnsiTheme="majorHAnsi"/>
                              </w:rPr>
                              <w:t>Performance</w:t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  <w:t>Side Effects</w:t>
                            </w: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9" o:spid="_x0000_s1047" style="position:absolute;margin-left:-54.4pt;margin-top:5.6pt;width:520.5pt;height:167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5830EF"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Beta-Blockers</w:t>
                      </w: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113A78" w:rsidRDefault="0036129B" w:rsidP="00113A78">
                      <w:pPr>
                        <w:rPr>
                          <w:rFonts w:asciiTheme="majorHAnsi" w:hAnsiTheme="majorHAnsi"/>
                          <w:sz w:val="12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  <w:r w:rsidRPr="005830EF">
                        <w:rPr>
                          <w:rFonts w:asciiTheme="majorHAnsi" w:hAnsiTheme="majorHAnsi"/>
                        </w:rPr>
                        <w:t>Performance</w:t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  <w:t>Side Effects</w:t>
                      </w: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5C5E07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922432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58420</wp:posOffset>
                </wp:positionV>
                <wp:extent cx="0" cy="1214120"/>
                <wp:effectExtent l="19050" t="0" r="19050" b="5080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41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0" o:spid="_x0000_s1026" type="#_x0000_t32" style="position:absolute;margin-left:200.25pt;margin-top:4.6pt;width:0;height:95.6pt;z-index:251922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" strokecolor="#4f81bd [3204]" strokeweight="2.5pt">
                <v:shadow color="#868686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62230</wp:posOffset>
                </wp:positionV>
                <wp:extent cx="6623685" cy="13335"/>
                <wp:effectExtent l="19050" t="19050" r="5715" b="2476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13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-55.45pt;margin-top:4.9pt;width:521.55pt;height:1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" strokecolor="#4f81bd [3204]" strokeweight="2.5pt">
                <v:shadow color="#868686"/>
              </v:shape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5C5E07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-835660</wp:posOffset>
                </wp:positionH>
                <wp:positionV relativeFrom="paragraph">
                  <wp:posOffset>118110</wp:posOffset>
                </wp:positionV>
                <wp:extent cx="1170940" cy="1069975"/>
                <wp:effectExtent l="19050" t="19050" r="10160" b="15875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940" cy="1069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48" style="position:absolute;margin-left:-65.8pt;margin-top:9.3pt;width:92.2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" strokecolor="#4f81bd" strokeweight="2.5pt">
                <v:shadow color="#868686"/>
                <v:textbox>
                  <w:txbxContent>
                    <w:p w:rsidR="0036129B" w:rsidRDefault="0036129B" w:rsidP="00113A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3516</wp:posOffset>
            </wp:positionV>
            <wp:extent cx="1186815" cy="895350"/>
            <wp:effectExtent l="0" t="0" r="0" b="0"/>
            <wp:wrapNone/>
            <wp:docPr id="647" name="irc_mi" descr="Image result for stimulants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imulants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68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E07"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67945</wp:posOffset>
                </wp:positionV>
                <wp:extent cx="6610350" cy="2169160"/>
                <wp:effectExtent l="19050" t="19050" r="95250" b="97790"/>
                <wp:wrapNone/>
                <wp:docPr id="640" name="Rounded 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169160"/>
                        </a:xfrm>
                        <a:prstGeom prst="roundRect">
                          <a:avLst>
                            <a:gd name="adj" fmla="val 5250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830EF"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Stimulants</w:t>
                            </w: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113A78" w:rsidRDefault="0036129B" w:rsidP="00113A78">
                            <w:pPr>
                              <w:rPr>
                                <w:rFonts w:asciiTheme="majorHAnsi" w:hAnsiTheme="majorHAnsi"/>
                                <w:sz w:val="14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830EF">
                              <w:rPr>
                                <w:rFonts w:asciiTheme="majorHAnsi" w:hAnsiTheme="majorHAnsi"/>
                              </w:rPr>
                              <w:t>Performance</w:t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</w:r>
                            <w:r w:rsidRPr="005830EF">
                              <w:rPr>
                                <w:rFonts w:asciiTheme="majorHAnsi" w:hAnsiTheme="majorHAnsi"/>
                              </w:rPr>
                              <w:tab/>
                              <w:t>Side Effects</w:t>
                            </w: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36129B" w:rsidRPr="005830EF" w:rsidRDefault="0036129B" w:rsidP="00113A78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40" o:spid="_x0000_s1049" style="position:absolute;margin-left:-54.4pt;margin-top:5.35pt;width:520.5pt;height:170.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" strokecolor="#4f81bd" strokeweight="2.5pt">
                <v:shadow on="t" color="#868686" opacity=".5" offset="6pt,6pt"/>
                <v:textbox>
                  <w:txbxContent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5830EF"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Stimulants</w:t>
                      </w: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113A78" w:rsidRDefault="0036129B" w:rsidP="00113A78">
                      <w:pPr>
                        <w:rPr>
                          <w:rFonts w:asciiTheme="majorHAnsi" w:hAnsiTheme="majorHAnsi"/>
                          <w:sz w:val="14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  <w:r w:rsidRPr="005830EF">
                        <w:rPr>
                          <w:rFonts w:asciiTheme="majorHAnsi" w:hAnsiTheme="majorHAnsi"/>
                        </w:rPr>
                        <w:t>Performance</w:t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</w:r>
                      <w:r w:rsidRPr="005830EF">
                        <w:rPr>
                          <w:rFonts w:asciiTheme="majorHAnsi" w:hAnsiTheme="majorHAnsi"/>
                        </w:rPr>
                        <w:tab/>
                        <w:t>Side Effects</w:t>
                      </w: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36129B" w:rsidRPr="005830EF" w:rsidRDefault="0036129B" w:rsidP="00113A78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5C5E07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928576" behindDoc="0" locked="0" layoutInCell="1" allowOverlap="1">
                <wp:simplePos x="0" y="0"/>
                <wp:positionH relativeFrom="column">
                  <wp:posOffset>2543174</wp:posOffset>
                </wp:positionH>
                <wp:positionV relativeFrom="paragraph">
                  <wp:posOffset>99060</wp:posOffset>
                </wp:positionV>
                <wp:extent cx="0" cy="1214120"/>
                <wp:effectExtent l="19050" t="0" r="19050" b="5080"/>
                <wp:wrapNone/>
                <wp:docPr id="641" name="Straight Arrow Connector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41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1" o:spid="_x0000_s1026" type="#_x0000_t32" style="position:absolute;margin-left:200.25pt;margin-top:7.8pt;width:0;height:95.6pt;z-index:25192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" strokecolor="#4f81bd" strokeweight="2.5pt">
                <v:shadow color="#868686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76200</wp:posOffset>
                </wp:positionV>
                <wp:extent cx="6623685" cy="13335"/>
                <wp:effectExtent l="19050" t="19050" r="5715" b="24765"/>
                <wp:wrapNone/>
                <wp:docPr id="642" name="Straight Arrow Connector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133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2" o:spid="_x0000_s1026" type="#_x0000_t32" style="position:absolute;margin-left:-55.45pt;margin-top:6pt;width:521.55pt;height:1.0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" strokecolor="#4f81bd" strokeweight="2.5pt">
                <v:shadow color="#868686"/>
              </v:shape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Default="00113A78" w:rsidP="00113A78">
      <w:pPr>
        <w:rPr>
          <w:rFonts w:ascii="Calibri" w:eastAsia="Calibri" w:hAnsi="Calibri" w:cs="Times New Roman"/>
        </w:rPr>
      </w:pPr>
    </w:p>
    <w:p w:rsidR="00113A78" w:rsidRDefault="005C5E07" w:rsidP="00113A78">
      <w:pPr>
        <w:rPr>
          <w:rFonts w:ascii="Calibri" w:eastAsia="Calibri" w:hAnsi="Calibri" w:cs="Times New Roman"/>
          <w:b/>
          <w:sz w:val="28"/>
        </w:rPr>
      </w:pPr>
      <w:r>
        <w:rPr>
          <w:rFonts w:ascii="Calibri" w:eastAsia="Calibri" w:hAnsi="Calibri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-5080</wp:posOffset>
                </wp:positionV>
                <wp:extent cx="6686550" cy="2019935"/>
                <wp:effectExtent l="0" t="0" r="19050" b="18415"/>
                <wp:wrapNone/>
                <wp:docPr id="645" name="Rounded 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20199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113A78" w:rsidRDefault="0036129B" w:rsidP="00113A7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Other than physical side effects what are some of the negative impacts of taking drugs for sports performers?</w:t>
                            </w: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5" o:spid="_x0000_s1050" style="position:absolute;margin-left:-42.55pt;margin-top:-.4pt;width:526.5pt;height:159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" fillcolor="white [3201]" strokecolor="#4f81bd [3204]" strokeweight="2pt">
                <v:path arrowok="t"/>
                <v:textbox>
                  <w:txbxContent>
                    <w:p w:rsidR="0036129B" w:rsidRPr="00113A78" w:rsidRDefault="0036129B" w:rsidP="00113A78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Other than physical side effects what are some of the negative impacts of taking drugs for sports performers?</w:t>
                      </w: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Default="00113A78" w:rsidP="00113A78">
      <w:pPr>
        <w:rPr>
          <w:rFonts w:ascii="Calibri" w:eastAsia="Calibri" w:hAnsi="Calibri" w:cs="Times New Roman"/>
          <w:b/>
          <w:sz w:val="28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  <w:b/>
          <w:sz w:val="28"/>
        </w:rPr>
      </w:pPr>
      <w:r w:rsidRPr="00113A78">
        <w:rPr>
          <w:rFonts w:ascii="Calibri" w:eastAsia="Calibri" w:hAnsi="Calibri" w:cs="Times New Roman"/>
          <w:b/>
          <w:sz w:val="28"/>
        </w:rPr>
        <w:t>Violence</w: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Sometimes player’s emotions get the better of them and they are violent on the pitch. You will need to know what factors can cause this violence?</w: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5C5E07" w:rsidP="00113A7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106045</wp:posOffset>
                </wp:positionV>
                <wp:extent cx="6687185" cy="3766820"/>
                <wp:effectExtent l="0" t="0" r="18415" b="24130"/>
                <wp:wrapNone/>
                <wp:docPr id="644" name="Rounded 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7185" cy="37668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113A78" w:rsidRDefault="0036129B" w:rsidP="00113A7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113A78">
                              <w:rPr>
                                <w:rFonts w:asciiTheme="majorHAnsi" w:hAnsiTheme="majorHAnsi"/>
                                <w:b/>
                              </w:rPr>
                              <w:t>What are the reasons for player violence?</w:t>
                            </w: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  <w:p w:rsidR="0036129B" w:rsidRDefault="0036129B" w:rsidP="00113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44" o:spid="_x0000_s1051" style="position:absolute;margin-left:-54.4pt;margin-top:8.35pt;width:526.55pt;height:296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" fillcolor="white [3201]" strokecolor="#4f81bd [3204]" strokeweight="2pt">
                <v:path arrowok="t"/>
                <v:textbox>
                  <w:txbxContent>
                    <w:p w:rsidR="0036129B" w:rsidRPr="00113A78" w:rsidRDefault="0036129B" w:rsidP="00113A78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113A78">
                        <w:rPr>
                          <w:rFonts w:asciiTheme="majorHAnsi" w:hAnsiTheme="majorHAnsi"/>
                          <w:b/>
                        </w:rPr>
                        <w:t>What are the reasons for player violence?</w:t>
                      </w: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  <w:p w:rsidR="0036129B" w:rsidRDefault="0036129B" w:rsidP="00113A7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Pr="005830EF" w:rsidRDefault="00113A78" w:rsidP="00113A78">
      <w:pPr>
        <w:rPr>
          <w:rFonts w:ascii="Calibri" w:eastAsia="Calibri" w:hAnsi="Calibri" w:cs="Times New Roman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113A78" w:rsidRDefault="00113A78" w:rsidP="00113A78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5830EF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5830EF" w:rsidRDefault="00113A78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3908425</wp:posOffset>
            </wp:positionH>
            <wp:positionV relativeFrom="paragraph">
              <wp:posOffset>331470</wp:posOffset>
            </wp:positionV>
            <wp:extent cx="1871345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329" y="21376"/>
                <wp:lineTo x="21329" y="0"/>
                <wp:lineTo x="0" y="0"/>
              </wp:wrapPolygon>
            </wp:wrapThrough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30EF" w:rsidRDefault="00113A78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127000</wp:posOffset>
            </wp:positionV>
            <wp:extent cx="221107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401" y="21255"/>
                <wp:lineTo x="21401" y="0"/>
                <wp:lineTo x="0" y="0"/>
              </wp:wrapPolygon>
            </wp:wrapThrough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3A78"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113665</wp:posOffset>
            </wp:positionV>
            <wp:extent cx="2244725" cy="1416685"/>
            <wp:effectExtent l="0" t="0" r="3175" b="0"/>
            <wp:wrapThrough wrapText="bothSides">
              <wp:wrapPolygon edited="0">
                <wp:start x="0" y="0"/>
                <wp:lineTo x="0" y="21203"/>
                <wp:lineTo x="21447" y="21203"/>
                <wp:lineTo x="21447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930" b="8824"/>
                    <a:stretch/>
                  </pic:blipFill>
                  <pic:spPr bwMode="auto">
                    <a:xfrm>
                      <a:off x="0" y="0"/>
                      <a:ext cx="22447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13F1A" w:rsidRDefault="00A13F1A" w:rsidP="00113A78">
      <w:pPr>
        <w:rPr>
          <w:b/>
          <w:sz w:val="32"/>
        </w:rPr>
      </w:pPr>
    </w:p>
    <w:p w:rsidR="00A13F1A" w:rsidRDefault="00A13F1A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F5222" w:rsidRDefault="000F5222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0F5222">
        <w:rPr>
          <w:rFonts w:ascii="Arial Narrow" w:hAnsi="Arial Narrow"/>
          <w:b/>
          <w:sz w:val="28"/>
          <w:u w:val="single"/>
        </w:rPr>
        <w:lastRenderedPageBreak/>
        <w:t>Media and Sponsorship</w:t>
      </w:r>
    </w:p>
    <w:p w:rsidR="000F5222" w:rsidRPr="002204BA" w:rsidRDefault="000F5222" w:rsidP="000F5222">
      <w:pPr>
        <w:tabs>
          <w:tab w:val="left" w:pos="1708"/>
        </w:tabs>
        <w:ind w:left="-709"/>
        <w:rPr>
          <w:rFonts w:ascii="Arial Narrow" w:hAnsi="Arial Narrow"/>
          <w:sz w:val="28"/>
        </w:rPr>
      </w:pPr>
      <w:r w:rsidRPr="002204BA">
        <w:rPr>
          <w:rFonts w:ascii="Arial Narrow" w:hAnsi="Arial Narrow"/>
          <w:sz w:val="28"/>
        </w:rPr>
        <w:t>What are the positives and negatives of the Media and Sponsorship on Participation?</w:t>
      </w:r>
    </w:p>
    <w:p w:rsidR="005830EF" w:rsidRPr="00EF3091" w:rsidRDefault="005C5E07" w:rsidP="00EF3091">
      <w:pPr>
        <w:tabs>
          <w:tab w:val="left" w:pos="1708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5050155</wp:posOffset>
                </wp:positionV>
                <wp:extent cx="6613525" cy="1355725"/>
                <wp:effectExtent l="19050" t="19050" r="92075" b="92075"/>
                <wp:wrapThrough wrapText="bothSides">
                  <wp:wrapPolygon edited="0">
                    <wp:start x="-62" y="-304"/>
                    <wp:lineTo x="-62" y="21246"/>
                    <wp:lineTo x="187" y="22763"/>
                    <wp:lineTo x="21714" y="22763"/>
                    <wp:lineTo x="21776" y="22763"/>
                    <wp:lineTo x="21839" y="20335"/>
                    <wp:lineTo x="21839" y="2125"/>
                    <wp:lineTo x="21776" y="1518"/>
                    <wp:lineTo x="21403" y="-304"/>
                    <wp:lineTo x="-62" y="-304"/>
                  </wp:wrapPolygon>
                </wp:wrapThrough>
                <wp:docPr id="46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355725"/>
                          <a:chOff x="777" y="2251"/>
                          <a:chExt cx="10413" cy="3052"/>
                        </a:xfrm>
                      </wpg:grpSpPr>
                      <wps:wsp>
                        <wps:cNvPr id="461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777" y="2251"/>
                            <a:ext cx="645" cy="3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2204BA" w:rsidRDefault="0036129B" w:rsidP="000F522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SPONSORSHIP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659" y="2251"/>
                            <a:ext cx="9531" cy="3052"/>
                          </a:xfrm>
                          <a:prstGeom prst="roundRect">
                            <a:avLst>
                              <a:gd name="adj" fmla="val 108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840D65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 xml:space="preserve">What is Sponsorship? How can it affect participation? </w:t>
                              </w:r>
                            </w:p>
                            <w:p w:rsidR="0036129B" w:rsidRPr="00B570C9" w:rsidRDefault="0036129B" w:rsidP="000F52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52" style="position:absolute;margin-left:-54.4pt;margin-top:397.65pt;width:520.75pt;height:106.75pt;z-index:-251460608" coordorigin="777,2251" coordsize="1041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">
                <v:roundrect id="AutoShape 40" o:spid="_x0000_s1053" style="position:absolute;left:777;top:2251;width:645;height:30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Wx8cA&#10;AADcAAAADwAAAGRycy9kb3ducmV2LnhtbESPQWvCQBSE70L/w/IKvUiziYhImlVKRZBaLdVeentk&#10;n0lq9m3Irib217uC0OMwM98w2bw3tThT6yrLCpIoBkGcW11xoeB7v3yegnAeWWNtmRRcyMF89jDI&#10;MNW24y8673whAoRdigpK75tUSpeXZNBFtiEO3sG2Bn2QbSF1i12Am1qO4ngiDVYcFkps6K2k/Lg7&#10;GQWLQ5fg9PgRv1822/Xnaf/rhz9/Sj099q8vIDz1/j98b6+0gvEkgd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FsfHAAAA3AAAAA8AAAAAAAAAAAAAAAAAmAIAAGRy&#10;cy9kb3ducmV2LnhtbFBLBQYAAAAABAAEAPUAAACMAwAAAAA=&#10;" fillcolor="white [3201]" strokecolor="#4f81bd [3204]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2204BA" w:rsidRDefault="0036129B" w:rsidP="000F522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SPONSORSHIP</w:t>
                        </w:r>
                      </w:p>
                    </w:txbxContent>
                  </v:textbox>
                </v:roundrect>
                <v:roundrect id="AutoShape 41" o:spid="_x0000_s1054" style="position:absolute;left:1659;top:2251;width:9531;height:3052;visibility:visible;mso-wrap-style:square;v-text-anchor:top" arcsize="71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ChsYA&#10;AADcAAAADwAAAGRycy9kb3ducmV2LnhtbESPS2vDMBCE74H+B7GF3BK5xkmLGyWUQiDgg8mDPm6L&#10;tbVMrZWxlNj991UgkOMwM98wq81oW3Gh3jeOFTzNExDEldMN1wpOx+3sBYQPyBpbx6Tgjzxs1g+T&#10;FebaDbynyyHUIkLY56jAhNDlUvrKkEU/dx1x9H5cbzFE2ddS9zhEuG1lmiRLabHhuGCwo3dD1e/h&#10;bBXYrP08fZe+/KjOtVl8pcW2KJ+Vmj6Ob68gAo3hHr61d1pBtlzA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kChsYAAADcAAAADwAAAAAAAAAAAAAAAACYAgAAZHJz&#10;L2Rvd25yZXYueG1sUEsFBgAAAAAEAAQA9QAAAIsDAAAAAA==&#10;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840D65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 xml:space="preserve">What is Sponsorship? How can it affect participation? </w:t>
                        </w:r>
                      </w:p>
                      <w:p w:rsidR="0036129B" w:rsidRPr="00B570C9" w:rsidRDefault="0036129B" w:rsidP="000F5222"/>
                    </w:txbxContent>
                  </v:textbox>
                </v:roundrect>
                <w10:wrap type="through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6850380</wp:posOffset>
                </wp:positionV>
                <wp:extent cx="6613525" cy="1718945"/>
                <wp:effectExtent l="19050" t="19050" r="92075" b="90805"/>
                <wp:wrapThrough wrapText="bothSides">
                  <wp:wrapPolygon edited="0">
                    <wp:start x="-62" y="-239"/>
                    <wp:lineTo x="-62" y="21305"/>
                    <wp:lineTo x="187" y="22502"/>
                    <wp:lineTo x="21590" y="22502"/>
                    <wp:lineTo x="21714" y="22502"/>
                    <wp:lineTo x="21839" y="20347"/>
                    <wp:lineTo x="21839" y="1915"/>
                    <wp:lineTo x="21776" y="1436"/>
                    <wp:lineTo x="21341" y="-239"/>
                    <wp:lineTo x="-62" y="-239"/>
                  </wp:wrapPolygon>
                </wp:wrapThrough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1718945"/>
                          <a:chOff x="777" y="2251"/>
                          <a:chExt cx="10413" cy="4121"/>
                        </a:xfrm>
                      </wpg:grpSpPr>
                      <wps:wsp>
                        <wps:cNvPr id="463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777" y="2251"/>
                            <a:ext cx="645" cy="41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F5222" w:rsidRDefault="0036129B" w:rsidP="000F522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F5222">
                                <w:rPr>
                                  <w:b/>
                                </w:rPr>
                                <w:t>COMMERCIALISATION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4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659" y="2251"/>
                            <a:ext cx="9531" cy="4121"/>
                          </a:xfrm>
                          <a:prstGeom prst="roundRect">
                            <a:avLst>
                              <a:gd name="adj" fmla="val 108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840D65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 xml:space="preserve">What is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</w:rPr>
                                <w:t>Commercialisation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</w:rPr>
                                <w:t>? How can it affect participation?</w:t>
                              </w:r>
                            </w:p>
                            <w:p w:rsidR="0036129B" w:rsidRPr="00B570C9" w:rsidRDefault="0036129B" w:rsidP="000F52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055" style="position:absolute;margin-left:-54.4pt;margin-top:539.4pt;width:520.75pt;height:135.35pt;z-index:-251461632" coordorigin="777,2251" coordsize="10413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">
                <v:roundrect id="AutoShape 43" o:spid="_x0000_s1056" style="position:absolute;left:777;top:2251;width:645;height:4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tK8cA&#10;AADcAAAADwAAAGRycy9kb3ducmV2LnhtbESPT2vCQBTE70K/w/IEL0U3ahGJrlIqgtja4p+Lt0f2&#10;maRm34bsamI/vVsQPA4z8xtmOm9MIa5Uudyygn4vAkGcWJ1zquCwX3bHIJxH1lhYJgU3cjCfvbSm&#10;GGtb85auO5+KAGEXo4LM+zKW0iUZGXQ9WxIH72Qrgz7IKpW6wjrATSEHUTSSBnMOCxmW9JFRct5d&#10;jILFqe7j+PwVrW+b78+fy/7Xvx7/lOq0m/cJCE+Nf4Yf7ZVW8DYawv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0LSvHAAAA3AAAAA8AAAAAAAAAAAAAAAAAmAIAAGRy&#10;cy9kb3ducmV2LnhtbFBLBQYAAAAABAAEAPUAAACMAwAAAAA=&#10;" fillcolor="white [3201]" strokecolor="#4f81bd [3204]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0F5222" w:rsidRDefault="0036129B" w:rsidP="000F5222">
                        <w:pPr>
                          <w:jc w:val="center"/>
                          <w:rPr>
                            <w:b/>
                          </w:rPr>
                        </w:pPr>
                        <w:r w:rsidRPr="000F5222">
                          <w:rPr>
                            <w:b/>
                          </w:rPr>
                          <w:t>COMMERCIALISATION</w:t>
                        </w:r>
                      </w:p>
                    </w:txbxContent>
                  </v:textbox>
                </v:roundrect>
                <v:roundrect id="AutoShape 44" o:spid="_x0000_s1057" style="position:absolute;left:1659;top:2251;width:9531;height:4121;visibility:visible;mso-wrap-style:square;v-text-anchor:top" arcsize="71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nHcYA&#10;AADcAAAADwAAAGRycy9kb3ducmV2LnhtbESPT2vCQBTE74LfYXkFb7qpRC1pNiIFoeAhVKV/bo/s&#10;azY0+zZkV43f3i0IHoeZ+Q2TrwfbijP1vnGs4HmWgCCunG64VnA8bKcvIHxA1tg6JgVX8rAuxqMc&#10;M+0u/EHnfahFhLDPUIEJocuk9JUhi37mOuLo/breYoiyr6Xu8RLhtpXzJFlKiw3HBYMdvRmq/vYn&#10;q8Cm7dfxp/TlZ3WqzeJ7vtvuypVSk6dh8woi0BAe4Xv7XStIlyn8n4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nHcYAAADcAAAADwAAAAAAAAAAAAAAAACYAgAAZHJz&#10;L2Rvd25yZXYueG1sUEsFBgAAAAAEAAQA9QAAAIsDAAAAAA==&#10;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840D65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What is Commercialisation? How can it affect participation?</w:t>
                        </w:r>
                      </w:p>
                      <w:p w:rsidR="0036129B" w:rsidRPr="00B570C9" w:rsidRDefault="0036129B" w:rsidP="000F5222"/>
                    </w:txbxContent>
                  </v:textbox>
                </v:roundrect>
                <w10:wrap type="through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2580005</wp:posOffset>
                </wp:positionV>
                <wp:extent cx="6613525" cy="2270125"/>
                <wp:effectExtent l="19050" t="19050" r="92075" b="92075"/>
                <wp:wrapThrough wrapText="bothSides">
                  <wp:wrapPolygon edited="0">
                    <wp:start x="-62" y="-181"/>
                    <wp:lineTo x="-62" y="21389"/>
                    <wp:lineTo x="187" y="22295"/>
                    <wp:lineTo x="21465" y="22295"/>
                    <wp:lineTo x="21527" y="22295"/>
                    <wp:lineTo x="21839" y="20482"/>
                    <wp:lineTo x="21839" y="1813"/>
                    <wp:lineTo x="21465" y="181"/>
                    <wp:lineTo x="21154" y="-181"/>
                    <wp:lineTo x="-62" y="-181"/>
                  </wp:wrapPolygon>
                </wp:wrapThrough>
                <wp:docPr id="45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270125"/>
                          <a:chOff x="777" y="2251"/>
                          <a:chExt cx="10413" cy="3052"/>
                        </a:xfrm>
                      </wpg:grpSpPr>
                      <wps:wsp>
                        <wps:cNvPr id="458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777" y="2251"/>
                            <a:ext cx="645" cy="3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2204BA" w:rsidRDefault="0036129B" w:rsidP="000F522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NEGATIVES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9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659" y="2251"/>
                            <a:ext cx="9531" cy="3052"/>
                          </a:xfrm>
                          <a:prstGeom prst="roundRect">
                            <a:avLst>
                              <a:gd name="adj" fmla="val 108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840D65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Nega</w:t>
                              </w:r>
                              <w:r w:rsidRPr="00840D65">
                                <w:rPr>
                                  <w:rFonts w:ascii="Arial Narrow" w:hAnsi="Arial Narrow"/>
                                </w:rPr>
                                <w:t>tives of media</w:t>
                              </w:r>
                            </w:p>
                            <w:p w:rsidR="0036129B" w:rsidRPr="00B570C9" w:rsidRDefault="0036129B" w:rsidP="000F52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58" style="position:absolute;margin-left:-54.4pt;margin-top:203.15pt;width:520.75pt;height:178.75pt;z-index:-251459584" coordorigin="777,2251" coordsize="1041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">
                <v:roundrect id="AutoShape 37" o:spid="_x0000_s1059" style="position:absolute;left:777;top:2251;width:645;height:30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158UA&#10;AADcAAAADwAAAGRycy9kb3ducmV2LnhtbERPy2rCQBTdC/7DcAtupJkotoQ0o5SWgmgfVLvp7pK5&#10;JtHMnZAZTfTrnYXg8nDe2aI3tThR6yrLCiZRDII4t7riQsHf9uMxAeE8ssbaMik4k4PFfDjIMNW2&#10;4186bXwhQgi7FBWU3jeplC4vyaCLbEMcuJ1tDfoA20LqFrsQbmo5jeNnabDi0FBiQ28l5YfN0Sh4&#10;33UTTA6f8er89b3+OW73fvx/UWr00L++gPDU+7v45l5qBbOnsDacC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HXnxQAAANwAAAAPAAAAAAAAAAAAAAAAAJgCAABkcnMv&#10;ZG93bnJldi54bWxQSwUGAAAAAAQABAD1AAAAigMAAAAA&#10;" fillcolor="white [3201]" strokecolor="#4f81bd [3204]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2204BA" w:rsidRDefault="0036129B" w:rsidP="000F522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NEGATIVES</w:t>
                        </w:r>
                      </w:p>
                    </w:txbxContent>
                  </v:textbox>
                </v:roundrect>
                <v:roundrect id="AutoShape 38" o:spid="_x0000_s1060" style="position:absolute;left:1659;top:2251;width:9531;height:3052;visibility:visible;mso-wrap-style:square;v-text-anchor:top" arcsize="71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CPsYA&#10;AADcAAAADwAAAGRycy9kb3ducmV2LnhtbESPT4vCMBTE78J+h/AW9qaportajSKCsOCh6Ip/bo/m&#10;2RSbl9JE7X77jbDgcZiZ3zCzRWsrcafGl44V9HsJCOLc6ZILBfufdXcMwgdkjZVjUvBLHhbzt84M&#10;U+0evKX7LhQiQtinqMCEUKdS+tyQRd9zNXH0Lq6xGKJsCqkbfES4reQgST6lxZLjgsGaVoby6+5m&#10;FdhhddyfM58d8lthRqfBZr3JvpT6eG+XUxCB2vAK/7e/tYLhaALP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CPsYAAADcAAAADwAAAAAAAAAAAAAAAACYAgAAZHJz&#10;L2Rvd25yZXYueG1sUEsFBgAAAAAEAAQA9QAAAIsDAAAAAA==&#10;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840D65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Nega</w:t>
                        </w:r>
                        <w:r w:rsidRPr="00840D65">
                          <w:rPr>
                            <w:rFonts w:ascii="Arial Narrow" w:hAnsi="Arial Narrow"/>
                          </w:rPr>
                          <w:t>tives of media</w:t>
                        </w:r>
                      </w:p>
                      <w:p w:rsidR="0036129B" w:rsidRPr="00B570C9" w:rsidRDefault="0036129B" w:rsidP="000F5222"/>
                    </w:txbxContent>
                  </v:textbox>
                </v:roundrect>
                <w10:wrap type="through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69215</wp:posOffset>
                </wp:positionV>
                <wp:extent cx="6613525" cy="2270125"/>
                <wp:effectExtent l="19050" t="19050" r="92075" b="92075"/>
                <wp:wrapThrough wrapText="bothSides">
                  <wp:wrapPolygon edited="0">
                    <wp:start x="-62" y="-181"/>
                    <wp:lineTo x="-62" y="21389"/>
                    <wp:lineTo x="187" y="22295"/>
                    <wp:lineTo x="21465" y="22295"/>
                    <wp:lineTo x="21527" y="22295"/>
                    <wp:lineTo x="21839" y="20482"/>
                    <wp:lineTo x="21839" y="1813"/>
                    <wp:lineTo x="21465" y="181"/>
                    <wp:lineTo x="21154" y="-181"/>
                    <wp:lineTo x="-62" y="-181"/>
                  </wp:wrapPolygon>
                </wp:wrapThrough>
                <wp:docPr id="454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2270125"/>
                          <a:chOff x="777" y="2251"/>
                          <a:chExt cx="10413" cy="3052"/>
                        </a:xfrm>
                      </wpg:grpSpPr>
                      <wps:wsp>
                        <wps:cNvPr id="455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777" y="2251"/>
                            <a:ext cx="645" cy="3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2204BA" w:rsidRDefault="0036129B" w:rsidP="000F5222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2204BA">
                                <w:rPr>
                                  <w:b/>
                                  <w:sz w:val="28"/>
                                </w:rPr>
                                <w:t>POSITIVES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659" y="2251"/>
                            <a:ext cx="9531" cy="3052"/>
                          </a:xfrm>
                          <a:prstGeom prst="roundRect">
                            <a:avLst>
                              <a:gd name="adj" fmla="val 10870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840D65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840D65">
                                <w:rPr>
                                  <w:rFonts w:ascii="Arial Narrow" w:hAnsi="Arial Narrow"/>
                                </w:rPr>
                                <w:t>Positives of media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61" style="position:absolute;margin-left:-54.4pt;margin-top:5.45pt;width:520.75pt;height:178.75pt;z-index:-251464704" coordorigin="777,2251" coordsize="10413,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">
                <v:roundrect id="AutoShape 34" o:spid="_x0000_s1062" style="position:absolute;left:777;top:2251;width:645;height:30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aeccA&#10;AADcAAAADwAAAGRycy9kb3ducmV2LnhtbESPT2vCQBTE70K/w/IEL6IbpRaJrlIqgthq8c/F2yP7&#10;TFKzb0N2NbGfvlsQPA4z8xtmOm9MIW5UudyygkE/AkGcWJ1zquB4WPbGIJxH1lhYJgV3cjCfvbSm&#10;GGtb845ue5+KAGEXo4LM+zKW0iUZGXR9WxIH72wrgz7IKpW6wjrATSGHUfQmDeYcFjIs6SOj5LK/&#10;GgWLcz3A8eUrWt8328/v6+HHd0+/SnXazfsEhKfGP8OP9koreB2N4P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92nnHAAAA3AAAAA8AAAAAAAAAAAAAAAAAmAIAAGRy&#10;cy9kb3ducmV2LnhtbFBLBQYAAAAABAAEAPUAAACMAwAAAAA=&#10;" fillcolor="white [3201]" strokecolor="#4f81bd [3204]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2204BA" w:rsidRDefault="0036129B" w:rsidP="000F5222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2204BA">
                          <w:rPr>
                            <w:b/>
                            <w:sz w:val="28"/>
                          </w:rPr>
                          <w:t>POSITIVES</w:t>
                        </w:r>
                      </w:p>
                    </w:txbxContent>
                  </v:textbox>
                </v:roundrect>
                <v:roundrect id="AutoShape 35" o:spid="_x0000_s1063" style="position:absolute;left:1659;top:2251;width:9531;height:3052;visibility:visible;mso-wrap-style:square;v-text-anchor:top" arcsize="71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WTMYA&#10;AADcAAAADwAAAGRycy9kb3ducmV2LnhtbESPS2vDMBCE74H+B7GF3BK5xkmLGyWUQiDgg8mDPm6L&#10;tbVMrZWxlNj991UgkOMwM98wq81oW3Gh3jeOFTzNExDEldMN1wpOx+3sBYQPyBpbx6Tgjzxs1g+T&#10;FebaDbynyyHUIkLY56jAhNDlUvrKkEU/dx1x9H5cbzFE2ddS9zhEuG1lmiRLabHhuGCwo3dD1e/h&#10;bBXYrP08fZe+/KjOtVl8pcW2KJ+Vmj6Ob68gAo3hHr61d1pBtljC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dWTMYAAADcAAAADwAAAAAAAAAAAAAAAACYAgAAZHJz&#10;L2Rvd25yZXYueG1sUEsFBgAAAAAEAAQA9QAAAIsDAAAAAA==&#10;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840D65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 w:rsidRPr="00840D65">
                          <w:rPr>
                            <w:rFonts w:ascii="Arial Narrow" w:hAnsi="Arial Narrow"/>
                          </w:rPr>
                          <w:t>Positives of media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5830EF" w:rsidRDefault="00F11FD9" w:rsidP="00F11FD9">
      <w:pPr>
        <w:ind w:left="-284"/>
        <w:rPr>
          <w:b/>
          <w:sz w:val="28"/>
        </w:rPr>
      </w:pPr>
      <w:r>
        <w:rPr>
          <w:b/>
          <w:sz w:val="28"/>
        </w:rPr>
        <w:lastRenderedPageBreak/>
        <w:t>Classification of Skill</w:t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sz w:val="28"/>
        </w:rPr>
      </w:pPr>
      <w:r w:rsidRPr="00F11FD9">
        <w:rPr>
          <w:sz w:val="28"/>
        </w:rPr>
        <w:t>A Motor skill is a __________________________________________________response</w:t>
      </w:r>
    </w:p>
    <w:p w:rsidR="00F11FD9" w:rsidRDefault="00F11FD9" w:rsidP="00F11FD9">
      <w:pPr>
        <w:rPr>
          <w:b/>
          <w:sz w:val="28"/>
        </w:rPr>
      </w:pPr>
    </w:p>
    <w:p w:rsidR="00F11FD9" w:rsidRPr="00F11FD9" w:rsidRDefault="00F11FD9" w:rsidP="00F11FD9">
      <w:pPr>
        <w:ind w:left="-284"/>
        <w:rPr>
          <w:sz w:val="28"/>
        </w:rPr>
      </w:pPr>
      <w:r w:rsidRPr="00F11FD9">
        <w:rPr>
          <w:sz w:val="28"/>
        </w:rPr>
        <w:t>Classification makes it clearer about what is required to learn and perform a particular skill</w:t>
      </w:r>
    </w:p>
    <w:p w:rsidR="00F11FD9" w:rsidRPr="00F11FD9" w:rsidRDefault="00F11FD9" w:rsidP="00F11FD9">
      <w:pPr>
        <w:ind w:left="-284"/>
        <w:rPr>
          <w:sz w:val="28"/>
        </w:rPr>
      </w:pPr>
    </w:p>
    <w:p w:rsidR="00F11FD9" w:rsidRPr="00F11FD9" w:rsidRDefault="00F11FD9" w:rsidP="00F11FD9">
      <w:pPr>
        <w:ind w:left="-284"/>
        <w:rPr>
          <w:sz w:val="28"/>
        </w:rPr>
      </w:pPr>
      <w:r w:rsidRPr="00F11FD9">
        <w:rPr>
          <w:sz w:val="28"/>
        </w:rPr>
        <w:t>They are placed on 2 continuums</w:t>
      </w:r>
    </w:p>
    <w:p w:rsidR="00F11FD9" w:rsidRPr="00F11FD9" w:rsidRDefault="00F11FD9" w:rsidP="00F11FD9">
      <w:pPr>
        <w:pStyle w:val="ListParagraph"/>
        <w:numPr>
          <w:ilvl w:val="0"/>
          <w:numId w:val="24"/>
        </w:numPr>
        <w:rPr>
          <w:sz w:val="28"/>
        </w:rPr>
      </w:pPr>
      <w:r w:rsidRPr="00F11FD9">
        <w:rPr>
          <w:sz w:val="28"/>
        </w:rPr>
        <w:t>Environmental (OPEN/CLOSED)</w:t>
      </w:r>
    </w:p>
    <w:p w:rsidR="00F11FD9" w:rsidRDefault="00F11FD9" w:rsidP="00F11FD9">
      <w:pPr>
        <w:pStyle w:val="ListParagraph"/>
        <w:numPr>
          <w:ilvl w:val="0"/>
          <w:numId w:val="24"/>
        </w:numPr>
        <w:rPr>
          <w:sz w:val="28"/>
        </w:rPr>
      </w:pPr>
      <w:r w:rsidRPr="00F11FD9">
        <w:rPr>
          <w:sz w:val="28"/>
        </w:rPr>
        <w:t>Difficulty (COMPLEX/SIMPLE)</w:t>
      </w:r>
    </w:p>
    <w:p w:rsidR="00F11FD9" w:rsidRDefault="00F11FD9" w:rsidP="00F11FD9">
      <w:pPr>
        <w:rPr>
          <w:sz w:val="28"/>
        </w:rPr>
      </w:pPr>
    </w:p>
    <w:p w:rsidR="00F11FD9" w:rsidRPr="00F11FD9" w:rsidRDefault="00F11FD9" w:rsidP="00F11FD9">
      <w:pPr>
        <w:rPr>
          <w:sz w:val="28"/>
        </w:rPr>
      </w:pPr>
    </w:p>
    <w:p w:rsidR="00F11FD9" w:rsidRPr="00F11FD9" w:rsidRDefault="00F11FD9" w:rsidP="00F11FD9">
      <w:pPr>
        <w:ind w:left="-284"/>
        <w:jc w:val="center"/>
        <w:rPr>
          <w:b/>
          <w:sz w:val="28"/>
          <w:u w:val="single"/>
        </w:rPr>
      </w:pPr>
      <w:r w:rsidRPr="00F11FD9">
        <w:rPr>
          <w:b/>
          <w:sz w:val="28"/>
          <w:u w:val="single"/>
        </w:rPr>
        <w:t>Environmental Continuum (Open/Closed)</w:t>
      </w:r>
    </w:p>
    <w:p w:rsidR="00F11FD9" w:rsidRDefault="005C5E07" w:rsidP="005830EF">
      <w:pPr>
        <w:ind w:left="-284"/>
        <w:rPr>
          <w:b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111125</wp:posOffset>
                </wp:positionV>
                <wp:extent cx="6840220" cy="504825"/>
                <wp:effectExtent l="0" t="0" r="17780" b="28575"/>
                <wp:wrapNone/>
                <wp:docPr id="453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5048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3" o:spid="_x0000_s1026" type="#_x0000_t69" style="position:absolute;margin-left:-60.7pt;margin-top:8.75pt;width:538.6pt;height:39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" adj="797" fillcolor="#4f81bd [3204]" strokecolor="#243f60 [1604]" strokeweight="2pt">
                <v:path arrowok="t"/>
              </v:shape>
            </w:pict>
          </mc:Fallback>
        </mc:AlternateContent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5C5E07" w:rsidP="005830EF">
      <w:pPr>
        <w:ind w:left="-284"/>
        <w:rPr>
          <w:b/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120015</wp:posOffset>
                </wp:positionV>
                <wp:extent cx="777875" cy="299720"/>
                <wp:effectExtent l="0" t="0" r="317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9B" w:rsidRPr="00F11FD9" w:rsidRDefault="0036129B" w:rsidP="00F11FD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Closed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4" type="#_x0000_t202" style="position:absolute;left:0;text-align:left;margin-left:409.2pt;margin-top:9.45pt;width:61.25pt;height:23.6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" stroked="f">
                <v:textbox style="mso-fit-shape-to-text:t">
                  <w:txbxContent>
                    <w:p w:rsidR="0036129B" w:rsidRPr="00F11FD9" w:rsidRDefault="0036129B" w:rsidP="00F11FD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-930910</wp:posOffset>
                </wp:positionH>
                <wp:positionV relativeFrom="paragraph">
                  <wp:posOffset>120015</wp:posOffset>
                </wp:positionV>
                <wp:extent cx="777875" cy="299720"/>
                <wp:effectExtent l="0" t="0" r="3175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9B" w:rsidRPr="00F11FD9" w:rsidRDefault="0036129B" w:rsidP="00F11FD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73.3pt;margin-top:9.45pt;width:61.25pt;height:23.6pt;z-index:25196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" stroked="f">
                <v:textbox style="mso-fit-shape-to-text:t">
                  <w:txbxContent>
                    <w:p w:rsidR="0036129B" w:rsidRPr="00F11FD9" w:rsidRDefault="0036129B" w:rsidP="00F11FD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4413250</wp:posOffset>
            </wp:positionH>
            <wp:positionV relativeFrom="paragraph">
              <wp:posOffset>151130</wp:posOffset>
            </wp:positionV>
            <wp:extent cx="1715135" cy="1132205"/>
            <wp:effectExtent l="0" t="0" r="0" b="0"/>
            <wp:wrapNone/>
            <wp:docPr id="292" name="irc_mi" descr="Image result for snooker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nooker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163166</wp:posOffset>
            </wp:positionV>
            <wp:extent cx="1678305" cy="1118870"/>
            <wp:effectExtent l="0" t="0" r="0" b="5080"/>
            <wp:wrapNone/>
            <wp:docPr id="291" name="Picture 291" descr="Image result for hockey pass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ckey pass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Pr="00F11FD9" w:rsidRDefault="00F11FD9" w:rsidP="00F11FD9">
      <w:pPr>
        <w:ind w:left="-284"/>
        <w:jc w:val="center"/>
        <w:rPr>
          <w:b/>
          <w:sz w:val="28"/>
          <w:u w:val="single"/>
        </w:rPr>
      </w:pPr>
      <w:r w:rsidRPr="00F11FD9">
        <w:rPr>
          <w:b/>
          <w:sz w:val="28"/>
          <w:u w:val="single"/>
        </w:rPr>
        <w:t>Difficulty Continuum (Simple/Complex)</w:t>
      </w:r>
    </w:p>
    <w:p w:rsidR="00F11FD9" w:rsidRDefault="005C5E07" w:rsidP="005830EF">
      <w:pPr>
        <w:ind w:left="-284"/>
        <w:rPr>
          <w:b/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-770890</wp:posOffset>
                </wp:positionH>
                <wp:positionV relativeFrom="paragraph">
                  <wp:posOffset>105410</wp:posOffset>
                </wp:positionV>
                <wp:extent cx="6840220" cy="504825"/>
                <wp:effectExtent l="0" t="0" r="17780" b="28575"/>
                <wp:wrapNone/>
                <wp:docPr id="31" name="Left-Right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5048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-Right Arrow 3" o:spid="_x0000_s1026" type="#_x0000_t69" style="position:absolute;margin-left:-60.7pt;margin-top:8.3pt;width:538.6pt;height:39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" adj="797" fillcolor="#4f81bd [3204]" strokecolor="#243f60 [1604]" strokeweight="2pt">
                <v:path arrowok="t"/>
              </v:shape>
            </w:pict>
          </mc:Fallback>
        </mc:AlternateContent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5C5E07" w:rsidP="005830EF">
      <w:pPr>
        <w:ind w:left="-284"/>
        <w:rPr>
          <w:b/>
          <w:sz w:val="28"/>
        </w:rPr>
      </w:pP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5123180</wp:posOffset>
                </wp:positionH>
                <wp:positionV relativeFrom="paragraph">
                  <wp:posOffset>92710</wp:posOffset>
                </wp:positionV>
                <wp:extent cx="955040" cy="2997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9B" w:rsidRPr="00F11FD9" w:rsidRDefault="0036129B" w:rsidP="00F11FD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Complex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403.4pt;margin-top:7.3pt;width:75.2pt;height:23.6pt;z-index:25196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" stroked="f">
                <v:textbox style="mso-fit-shape-to-text:t">
                  <w:txbxContent>
                    <w:p w:rsidR="0036129B" w:rsidRPr="00F11FD9" w:rsidRDefault="0036129B" w:rsidP="00F11FD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Complex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-932815</wp:posOffset>
                </wp:positionH>
                <wp:positionV relativeFrom="paragraph">
                  <wp:posOffset>113030</wp:posOffset>
                </wp:positionV>
                <wp:extent cx="777875" cy="299720"/>
                <wp:effectExtent l="0" t="0" r="317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29B" w:rsidRPr="00F11FD9" w:rsidRDefault="0036129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F11FD9">
                              <w:rPr>
                                <w:b/>
                                <w:sz w:val="28"/>
                              </w:rPr>
                              <w:t>Simple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73.45pt;margin-top:8.9pt;width:61.25pt;height:23.6pt;z-index:251963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" stroked="f">
                <v:textbox style="mso-fit-shape-to-text:t">
                  <w:txbxContent>
                    <w:p w:rsidR="0036129B" w:rsidRPr="00F11FD9" w:rsidRDefault="0036129B">
                      <w:pPr>
                        <w:rPr>
                          <w:b/>
                          <w:sz w:val="28"/>
                        </w:rPr>
                      </w:pPr>
                      <w:r w:rsidRPr="00F11FD9">
                        <w:rPr>
                          <w:b/>
                          <w:sz w:val="28"/>
                        </w:rPr>
                        <w:t>Simple</w:t>
                      </w:r>
                    </w:p>
                  </w:txbxContent>
                </v:textbox>
              </v:shape>
            </w:pict>
          </mc:Fallback>
        </mc:AlternateContent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5830EF">
      <w:pPr>
        <w:ind w:left="-284"/>
        <w:rPr>
          <w:b/>
          <w:sz w:val="28"/>
        </w:rPr>
      </w:pPr>
      <w:r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53340</wp:posOffset>
            </wp:positionV>
            <wp:extent cx="1869440" cy="1210945"/>
            <wp:effectExtent l="0" t="0" r="0" b="8255"/>
            <wp:wrapThrough wrapText="bothSides">
              <wp:wrapPolygon edited="0">
                <wp:start x="0" y="0"/>
                <wp:lineTo x="0" y="21407"/>
                <wp:lineTo x="21351" y="21407"/>
                <wp:lineTo x="21351" y="0"/>
                <wp:lineTo x="0" y="0"/>
              </wp:wrapPolygon>
            </wp:wrapThrough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78105</wp:posOffset>
            </wp:positionV>
            <wp:extent cx="1711325" cy="1139825"/>
            <wp:effectExtent l="0" t="0" r="3175" b="3175"/>
            <wp:wrapThrough wrapText="bothSides">
              <wp:wrapPolygon edited="0">
                <wp:start x="0" y="0"/>
                <wp:lineTo x="0" y="21299"/>
                <wp:lineTo x="21400" y="21299"/>
                <wp:lineTo x="21400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1FD9" w:rsidRDefault="00F11FD9" w:rsidP="005830EF">
      <w:pPr>
        <w:ind w:left="-284"/>
        <w:rPr>
          <w:b/>
          <w:sz w:val="28"/>
        </w:rPr>
      </w:pPr>
    </w:p>
    <w:p w:rsidR="00F11FD9" w:rsidRDefault="00F11FD9" w:rsidP="00F11FD9">
      <w:pPr>
        <w:rPr>
          <w:b/>
          <w:sz w:val="28"/>
        </w:rPr>
      </w:pPr>
    </w:p>
    <w:p w:rsidR="005830EF" w:rsidRPr="00A13F1A" w:rsidRDefault="005830EF" w:rsidP="005830EF">
      <w:pPr>
        <w:ind w:left="-284"/>
        <w:rPr>
          <w:b/>
          <w:sz w:val="18"/>
        </w:rPr>
      </w:pPr>
      <w:r w:rsidRPr="00A13F1A">
        <w:rPr>
          <w:b/>
          <w:sz w:val="28"/>
        </w:rPr>
        <w:lastRenderedPageBreak/>
        <w:t xml:space="preserve">Describe at least 5 Characteristics of a skillful movement </w:t>
      </w:r>
    </w:p>
    <w:p w:rsidR="005830EF" w:rsidRPr="00F57342" w:rsidRDefault="005830EF" w:rsidP="005830EF"/>
    <w:p w:rsidR="005830EF" w:rsidRPr="00F57342" w:rsidRDefault="005830EF" w:rsidP="005830EF"/>
    <w:p w:rsidR="005830EF" w:rsidRPr="00F57342" w:rsidRDefault="005830EF" w:rsidP="005830EF">
      <w:r>
        <w:rPr>
          <w:noProof/>
          <w:lang w:val="en-GB" w:eastAsia="en-GB"/>
        </w:rPr>
        <w:drawing>
          <wp:anchor distT="48768" distB="52832" distL="36576" distR="43815" simplePos="0" relativeHeight="251906048" behindDoc="0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108585</wp:posOffset>
            </wp:positionV>
            <wp:extent cx="2136775" cy="2292350"/>
            <wp:effectExtent l="0" t="0" r="0" b="0"/>
            <wp:wrapNone/>
            <wp:docPr id="205" name="Picture 17" descr="Tcarly8_Sing_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carly8_Sing_L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29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51435</wp:posOffset>
                </wp:positionV>
                <wp:extent cx="1305560" cy="220980"/>
                <wp:effectExtent l="19050" t="76200" r="0" b="26670"/>
                <wp:wrapNone/>
                <wp:docPr id="474" name="Straight Arrow Connector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5560" cy="2209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4" o:spid="_x0000_s1026" type="#_x0000_t32" style="position:absolute;margin-left:269.5pt;margin-top:4.05pt;width:102.8pt;height:17.4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" strokecolor="#4f81bd [3204]" strokeweight="2.5pt">
                <v:stroke endarrow="block"/>
                <v:shadow color="#868686"/>
              </v:shape>
            </w:pict>
          </mc:Fallback>
        </mc:AlternateContent>
      </w:r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14605</wp:posOffset>
                </wp:positionV>
                <wp:extent cx="876300" cy="139065"/>
                <wp:effectExtent l="0" t="76200" r="19050" b="32385"/>
                <wp:wrapNone/>
                <wp:docPr id="473" name="Straight Arrow Connecto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6300" cy="1390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3" o:spid="_x0000_s1026" type="#_x0000_t32" style="position:absolute;margin-left:51.9pt;margin-top:1.15pt;width:69pt;height:10.95pt;flip:x 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830EF" w:rsidP="005830EF"/>
    <w:p w:rsidR="005830EF" w:rsidRPr="00F57342" w:rsidRDefault="005830EF" w:rsidP="005830EF"/>
    <w:p w:rsidR="005830EF" w:rsidRPr="00F57342" w:rsidRDefault="005830EF" w:rsidP="005830EF"/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134620</wp:posOffset>
                </wp:positionV>
                <wp:extent cx="1036955" cy="82550"/>
                <wp:effectExtent l="0" t="95250" r="10795" b="50800"/>
                <wp:wrapNone/>
                <wp:docPr id="471" name="Straight Arrow Connector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6955" cy="82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1" o:spid="_x0000_s1026" type="#_x0000_t32" style="position:absolute;margin-left:39.45pt;margin-top:10.6pt;width:81.65pt;height:6.5pt;flip:x 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91116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36829</wp:posOffset>
                </wp:positionV>
                <wp:extent cx="1005205" cy="0"/>
                <wp:effectExtent l="0" t="95250" r="0" b="95250"/>
                <wp:wrapNone/>
                <wp:docPr id="472" name="Straight Arrow Connector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20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2" o:spid="_x0000_s1026" type="#_x0000_t32" style="position:absolute;margin-left:269.5pt;margin-top:2.9pt;width:79.15pt;height:0;z-index:251911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830EF" w:rsidP="005830EF"/>
    <w:p w:rsidR="005830EF" w:rsidRPr="00F57342" w:rsidRDefault="005830EF" w:rsidP="005830EF"/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16510</wp:posOffset>
                </wp:positionV>
                <wp:extent cx="936625" cy="351790"/>
                <wp:effectExtent l="19050" t="19050" r="15875" b="67310"/>
                <wp:wrapNone/>
                <wp:docPr id="470" name="Straight Arrow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625" cy="351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0" o:spid="_x0000_s1026" type="#_x0000_t32" style="position:absolute;margin-left:270.6pt;margin-top:1.3pt;width:73.75pt;height:27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73660</wp:posOffset>
                </wp:positionV>
                <wp:extent cx="1036955" cy="504190"/>
                <wp:effectExtent l="38100" t="19050" r="10795" b="48260"/>
                <wp:wrapNone/>
                <wp:docPr id="469" name="Straight Arrow Connector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6955" cy="5041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9" o:spid="_x0000_s1026" type="#_x0000_t32" style="position:absolute;margin-left:39.45pt;margin-top:5.8pt;width:81.65pt;height:39.7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830EF" w:rsidP="005830EF"/>
    <w:p w:rsidR="005830EF" w:rsidRPr="00F57342" w:rsidRDefault="005C5E07" w:rsidP="005830EF">
      <w:r>
        <w:rPr>
          <w:b/>
          <w:noProof/>
          <w:sz w:val="40"/>
          <w:lang w:val="en-GB" w:eastAsia="en-GB"/>
        </w:rPr>
        <mc:AlternateContent>
          <mc:Choice Requires="wps">
            <w:drawing>
              <wp:anchor distT="0" distB="0" distL="114299" distR="114299" simplePos="0" relativeHeight="251913216" behindDoc="0" locked="0" layoutInCell="1" allowOverlap="1">
                <wp:simplePos x="0" y="0"/>
                <wp:positionH relativeFrom="column">
                  <wp:posOffset>2481579</wp:posOffset>
                </wp:positionH>
                <wp:positionV relativeFrom="paragraph">
                  <wp:posOffset>82550</wp:posOffset>
                </wp:positionV>
                <wp:extent cx="0" cy="283210"/>
                <wp:effectExtent l="95250" t="0" r="57150" b="40640"/>
                <wp:wrapNone/>
                <wp:docPr id="468" name="Straight Arrow Connector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8" o:spid="_x0000_s1026" type="#_x0000_t32" style="position:absolute;margin-left:195.4pt;margin-top:6.5pt;width:0;height:22.3pt;z-index:251913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" strokecolor="#4f81bd [3204]" strokeweight="2.5pt">
                <v:stroke endarrow="block"/>
                <v:shadow color="#868686"/>
              </v:shape>
            </w:pict>
          </mc:Fallback>
        </mc:AlternateContent>
      </w:r>
    </w:p>
    <w:p w:rsidR="005830EF" w:rsidRPr="00F57342" w:rsidRDefault="005830EF" w:rsidP="005830EF"/>
    <w:p w:rsidR="005830EF" w:rsidRPr="00F57342" w:rsidRDefault="005830EF" w:rsidP="005830EF"/>
    <w:p w:rsidR="005830EF" w:rsidRDefault="005830EF" w:rsidP="005830EF"/>
    <w:p w:rsidR="005830EF" w:rsidRDefault="005830EF" w:rsidP="005830EF"/>
    <w:p w:rsidR="005830EF" w:rsidRPr="00A13F1A" w:rsidRDefault="005830EF" w:rsidP="005830EF">
      <w:pPr>
        <w:rPr>
          <w:b/>
          <w:sz w:val="28"/>
        </w:rPr>
      </w:pPr>
      <w:r w:rsidRPr="00A13F1A">
        <w:rPr>
          <w:b/>
          <w:sz w:val="28"/>
        </w:rPr>
        <w:t>Can you give a practical example of how each would apply?</w:t>
      </w:r>
    </w:p>
    <w:tbl>
      <w:tblPr>
        <w:tblStyle w:val="LightList-Accent5"/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371"/>
      </w:tblGrid>
      <w:tr w:rsidR="005830EF" w:rsidTr="00361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5830EF" w:rsidRPr="00565AB8" w:rsidRDefault="005830EF" w:rsidP="0036129B">
            <w:pPr>
              <w:jc w:val="center"/>
              <w:rPr>
                <w:sz w:val="28"/>
              </w:rPr>
            </w:pPr>
            <w:r>
              <w:rPr>
                <w:sz w:val="28"/>
              </w:rPr>
              <w:t>Characteristic</w:t>
            </w:r>
          </w:p>
        </w:tc>
        <w:tc>
          <w:tcPr>
            <w:tcW w:w="7371" w:type="dxa"/>
          </w:tcPr>
          <w:p w:rsidR="005830EF" w:rsidRPr="00565AB8" w:rsidRDefault="005830EF" w:rsidP="003612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Practical Example</w:t>
            </w: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73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</w:tbl>
    <w:p w:rsidR="005830EF" w:rsidRPr="00F57342" w:rsidRDefault="005830EF" w:rsidP="005830EF"/>
    <w:p w:rsidR="005830EF" w:rsidRPr="00565AB8" w:rsidRDefault="005830EF" w:rsidP="005830EF">
      <w:pPr>
        <w:rPr>
          <w:b/>
        </w:rPr>
      </w:pPr>
      <w:r w:rsidRPr="00565AB8">
        <w:rPr>
          <w:b/>
          <w:sz w:val="28"/>
        </w:rPr>
        <w:t>Can you identify the difference between a Skilled and Unskilled Performer?</w:t>
      </w:r>
    </w:p>
    <w:tbl>
      <w:tblPr>
        <w:tblStyle w:val="LightList-Accent5"/>
        <w:tblW w:w="1020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7"/>
        <w:gridCol w:w="5060"/>
      </w:tblGrid>
      <w:tr w:rsidR="005830EF" w:rsidTr="00361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</w:tcPr>
          <w:p w:rsidR="005830EF" w:rsidRPr="00565AB8" w:rsidRDefault="005830EF" w:rsidP="0036129B">
            <w:pPr>
              <w:jc w:val="center"/>
              <w:rPr>
                <w:sz w:val="28"/>
              </w:rPr>
            </w:pPr>
            <w:r w:rsidRPr="00565AB8">
              <w:rPr>
                <w:sz w:val="28"/>
              </w:rPr>
              <w:t>Skilled Performer</w:t>
            </w:r>
          </w:p>
        </w:tc>
        <w:tc>
          <w:tcPr>
            <w:tcW w:w="5060" w:type="dxa"/>
          </w:tcPr>
          <w:p w:rsidR="005830EF" w:rsidRPr="00565AB8" w:rsidRDefault="005830EF" w:rsidP="0036129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565AB8">
              <w:rPr>
                <w:sz w:val="28"/>
              </w:rPr>
              <w:t>Unskilled Performer</w:t>
            </w: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</w:tcPr>
          <w:p w:rsidR="005830EF" w:rsidRPr="00565AB8" w:rsidRDefault="005830EF" w:rsidP="003612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</w:rPr>
            </w:pPr>
          </w:p>
        </w:tc>
      </w:tr>
      <w:tr w:rsidR="005830EF" w:rsidTr="00361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5830EF" w:rsidRPr="00565AB8" w:rsidRDefault="005830EF" w:rsidP="0036129B">
            <w:pPr>
              <w:jc w:val="center"/>
              <w:rPr>
                <w:sz w:val="36"/>
              </w:rPr>
            </w:pPr>
          </w:p>
        </w:tc>
        <w:tc>
          <w:tcPr>
            <w:tcW w:w="50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5830EF" w:rsidRPr="00565AB8" w:rsidRDefault="005830EF" w:rsidP="003612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</w:rPr>
            </w:pPr>
          </w:p>
        </w:tc>
      </w:tr>
    </w:tbl>
    <w:p w:rsidR="000F5222" w:rsidRDefault="000F5222" w:rsidP="000F5222">
      <w:pPr>
        <w:tabs>
          <w:tab w:val="left" w:pos="1708"/>
        </w:tabs>
      </w:pPr>
    </w:p>
    <w:p w:rsidR="005C2797" w:rsidRDefault="005C2797" w:rsidP="000F5222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875CB" w:rsidRPr="000F5222" w:rsidRDefault="000875CB" w:rsidP="000F5222">
      <w:pPr>
        <w:tabs>
          <w:tab w:val="left" w:pos="1708"/>
        </w:tabs>
      </w:pPr>
      <w:r w:rsidRPr="000F5222">
        <w:rPr>
          <w:rFonts w:ascii="Arial Narrow" w:hAnsi="Arial Narrow"/>
          <w:b/>
          <w:sz w:val="28"/>
          <w:u w:val="single"/>
        </w:rPr>
        <w:lastRenderedPageBreak/>
        <w:t>Goal Setting</w:t>
      </w:r>
    </w:p>
    <w:p w:rsidR="000875CB" w:rsidRPr="002E744C" w:rsidRDefault="005C5E07" w:rsidP="000875CB">
      <w:pPr>
        <w:pStyle w:val="ListParagraph"/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382905</wp:posOffset>
                </wp:positionV>
                <wp:extent cx="4025900" cy="1800860"/>
                <wp:effectExtent l="0" t="0" r="0" b="0"/>
                <wp:wrapTight wrapText="bothSides">
                  <wp:wrapPolygon edited="0">
                    <wp:start x="204" y="685"/>
                    <wp:lineTo x="204" y="20793"/>
                    <wp:lineTo x="21259" y="20793"/>
                    <wp:lineTo x="21259" y="685"/>
                    <wp:lineTo x="204" y="685"/>
                  </wp:wrapPolygon>
                </wp:wrapTight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80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29B" w:rsidRPr="00FA3031" w:rsidRDefault="0036129B" w:rsidP="000875CB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FA3031">
                              <w:rPr>
                                <w:rFonts w:ascii="Arial Narrow" w:hAnsi="Arial Narrow"/>
                                <w:b/>
                              </w:rPr>
                              <w:t>Give 3 reasons as to why Goal Setting is important:</w:t>
                            </w:r>
                          </w:p>
                          <w:p w:rsidR="0036129B" w:rsidRDefault="0036129B" w:rsidP="000875C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36129B" w:rsidRDefault="0036129B" w:rsidP="000875CB">
                            <w:pPr>
                              <w:pStyle w:val="ListParagrap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29B" w:rsidRDefault="0036129B" w:rsidP="000875CB">
                            <w:pPr>
                              <w:pStyle w:val="ListParagrap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29B" w:rsidRDefault="0036129B" w:rsidP="000875C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  <w:p w:rsidR="0036129B" w:rsidRDefault="0036129B" w:rsidP="000875CB">
                            <w:pPr>
                              <w:pStyle w:val="ListParagrap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29B" w:rsidRDefault="0036129B" w:rsidP="000875CB">
                            <w:pPr>
                              <w:pStyle w:val="ListParagraph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29B" w:rsidRPr="000875CB" w:rsidRDefault="0036129B" w:rsidP="000875C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36129B" w:rsidRPr="003C76ED" w:rsidRDefault="0036129B" w:rsidP="000875C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8" type="#_x0000_t202" style="position:absolute;left:0;text-align:left;margin-left:-17.85pt;margin-top:30.15pt;width:317pt;height:141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" filled="f" stroked="f">
                <v:textbox inset=",7.2pt,,7.2pt">
                  <w:txbxContent>
                    <w:p w:rsidR="0036129B" w:rsidRPr="00FA3031" w:rsidRDefault="0036129B" w:rsidP="000875CB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FA3031">
                        <w:rPr>
                          <w:rFonts w:ascii="Arial Narrow" w:hAnsi="Arial Narrow"/>
                          <w:b/>
                        </w:rPr>
                        <w:t>Give 3 reasons as to why Goal Setting is important:</w:t>
                      </w:r>
                    </w:p>
                    <w:p w:rsidR="0036129B" w:rsidRDefault="0036129B" w:rsidP="000875C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36129B" w:rsidRDefault="0036129B" w:rsidP="000875CB">
                      <w:pPr>
                        <w:pStyle w:val="ListParagraph"/>
                        <w:rPr>
                          <w:rFonts w:ascii="Arial Narrow" w:hAnsi="Arial Narrow"/>
                        </w:rPr>
                      </w:pPr>
                    </w:p>
                    <w:p w:rsidR="0036129B" w:rsidRDefault="0036129B" w:rsidP="000875CB">
                      <w:pPr>
                        <w:pStyle w:val="ListParagraph"/>
                        <w:rPr>
                          <w:rFonts w:ascii="Arial Narrow" w:hAnsi="Arial Narrow"/>
                        </w:rPr>
                      </w:pPr>
                    </w:p>
                    <w:p w:rsidR="0036129B" w:rsidRDefault="0036129B" w:rsidP="000875C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  <w:p w:rsidR="0036129B" w:rsidRDefault="0036129B" w:rsidP="000875CB">
                      <w:pPr>
                        <w:pStyle w:val="ListParagraph"/>
                        <w:rPr>
                          <w:rFonts w:ascii="Arial Narrow" w:hAnsi="Arial Narrow"/>
                        </w:rPr>
                      </w:pPr>
                    </w:p>
                    <w:p w:rsidR="0036129B" w:rsidRDefault="0036129B" w:rsidP="000875CB">
                      <w:pPr>
                        <w:pStyle w:val="ListParagraph"/>
                        <w:rPr>
                          <w:rFonts w:ascii="Arial Narrow" w:hAnsi="Arial Narrow"/>
                        </w:rPr>
                      </w:pPr>
                    </w:p>
                    <w:p w:rsidR="0036129B" w:rsidRPr="000875CB" w:rsidRDefault="0036129B" w:rsidP="000875C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 Narrow" w:hAnsi="Arial Narrow"/>
                        </w:rPr>
                      </w:pPr>
                    </w:p>
                    <w:p w:rsidR="0036129B" w:rsidRPr="003C76ED" w:rsidRDefault="0036129B" w:rsidP="000875C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875CB" w:rsidRPr="000003DE" w:rsidRDefault="005C5E07" w:rsidP="000875CB">
      <w:pPr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-459105</wp:posOffset>
                </wp:positionH>
                <wp:positionV relativeFrom="paragraph">
                  <wp:posOffset>178435</wp:posOffset>
                </wp:positionV>
                <wp:extent cx="6073140" cy="1923415"/>
                <wp:effectExtent l="19050" t="19050" r="22860" b="19685"/>
                <wp:wrapTight wrapText="bothSides">
                  <wp:wrapPolygon edited="0">
                    <wp:start x="678" y="-214"/>
                    <wp:lineTo x="-68" y="-214"/>
                    <wp:lineTo x="-68" y="19682"/>
                    <wp:lineTo x="0" y="20324"/>
                    <wp:lineTo x="542" y="21607"/>
                    <wp:lineTo x="610" y="21607"/>
                    <wp:lineTo x="21004" y="21607"/>
                    <wp:lineTo x="21072" y="21607"/>
                    <wp:lineTo x="21546" y="20324"/>
                    <wp:lineTo x="21614" y="17756"/>
                    <wp:lineTo x="21614" y="1711"/>
                    <wp:lineTo x="21343" y="428"/>
                    <wp:lineTo x="20936" y="-214"/>
                    <wp:lineTo x="678" y="-214"/>
                  </wp:wrapPolygon>
                </wp:wrapTight>
                <wp:docPr id="28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9234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36.15pt;margin-top:14.05pt;width:478.2pt;height:151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" fillcolor="white [3201]" strokecolor="#4f81bd [3204]" strokeweight="2.5pt">
                <v:shadow color="#868686" opacity=".5" offset="6pt,6pt"/>
                <w10:wrap type="tight"/>
              </v:roundrect>
            </w:pict>
          </mc:Fallback>
        </mc:AlternateContent>
      </w:r>
    </w:p>
    <w:p w:rsidR="000875CB" w:rsidRDefault="000875CB" w:rsidP="000875CB">
      <w:pPr>
        <w:rPr>
          <w:rFonts w:ascii="Arial Narrow" w:hAnsi="Arial Narrow"/>
        </w:rPr>
      </w:pPr>
    </w:p>
    <w:p w:rsidR="000875CB" w:rsidRDefault="000875CB" w:rsidP="000875CB">
      <w:pPr>
        <w:rPr>
          <w:rFonts w:ascii="Arial Narrow" w:hAnsi="Arial Narrow"/>
        </w:rPr>
      </w:pPr>
    </w:p>
    <w:p w:rsidR="000875CB" w:rsidRPr="000003DE" w:rsidRDefault="000875CB" w:rsidP="000875CB">
      <w:pPr>
        <w:rPr>
          <w:rFonts w:ascii="Arial Narrow" w:hAnsi="Arial Narrow"/>
        </w:rPr>
      </w:pPr>
    </w:p>
    <w:p w:rsidR="000875CB" w:rsidRDefault="000875CB" w:rsidP="000875CB">
      <w:pPr>
        <w:rPr>
          <w:rFonts w:ascii="Arial Narrow" w:hAnsi="Arial Narrow"/>
        </w:rPr>
      </w:pPr>
      <w:r>
        <w:rPr>
          <w:rFonts w:ascii="Arial Narrow" w:hAnsi="Arial Narrow"/>
        </w:rPr>
        <w:t>Do you know and understand the SMART goal setting principle, with practical examples?</w:t>
      </w:r>
    </w:p>
    <w:p w:rsidR="000875CB" w:rsidRDefault="000875CB" w:rsidP="000875CB">
      <w:pPr>
        <w:rPr>
          <w:rFonts w:ascii="Arial Narrow" w:hAnsi="Arial Narrow"/>
        </w:rPr>
      </w:pPr>
    </w:p>
    <w:p w:rsidR="000875CB" w:rsidRPr="003C76ED" w:rsidRDefault="000875CB" w:rsidP="000875CB">
      <w:pPr>
        <w:rPr>
          <w:rFonts w:ascii="Arial Narrow" w:hAnsi="Arial Narrow"/>
        </w:rPr>
      </w:pPr>
    </w:p>
    <w:p w:rsidR="000875CB" w:rsidRPr="00FA3031" w:rsidRDefault="000875CB" w:rsidP="000875CB">
      <w:pPr>
        <w:rPr>
          <w:rFonts w:ascii="Arial Narrow" w:hAnsi="Arial Narrow"/>
          <w:b/>
          <w:color w:val="FF0000"/>
          <w:sz w:val="72"/>
        </w:rPr>
      </w:pPr>
      <w:r w:rsidRPr="00FA3031">
        <w:rPr>
          <w:rFonts w:ascii="Arial Narrow" w:hAnsi="Arial Narrow"/>
          <w:b/>
          <w:color w:val="FF0000"/>
          <w:sz w:val="72"/>
        </w:rPr>
        <w:t>S</w:t>
      </w:r>
    </w:p>
    <w:p w:rsidR="000875CB" w:rsidRPr="00FA3031" w:rsidRDefault="000875CB" w:rsidP="000875CB">
      <w:pPr>
        <w:rPr>
          <w:rFonts w:ascii="Arial Narrow" w:hAnsi="Arial Narrow"/>
          <w:b/>
          <w:sz w:val="72"/>
        </w:rPr>
      </w:pPr>
    </w:p>
    <w:p w:rsidR="000875CB" w:rsidRPr="00FA3031" w:rsidRDefault="000875CB" w:rsidP="000875CB">
      <w:pPr>
        <w:rPr>
          <w:rFonts w:ascii="Arial Narrow" w:hAnsi="Arial Narrow"/>
          <w:b/>
          <w:color w:val="0000FF"/>
          <w:sz w:val="72"/>
        </w:rPr>
      </w:pPr>
      <w:r w:rsidRPr="00FA3031">
        <w:rPr>
          <w:rFonts w:ascii="Arial Narrow" w:hAnsi="Arial Narrow"/>
          <w:b/>
          <w:color w:val="0000FF"/>
          <w:sz w:val="72"/>
        </w:rPr>
        <w:t>M</w:t>
      </w:r>
    </w:p>
    <w:p w:rsidR="000875CB" w:rsidRPr="00FA3031" w:rsidRDefault="000875CB" w:rsidP="000875CB">
      <w:pPr>
        <w:rPr>
          <w:rFonts w:ascii="Arial Narrow" w:hAnsi="Arial Narrow"/>
          <w:b/>
          <w:sz w:val="72"/>
        </w:rPr>
      </w:pPr>
    </w:p>
    <w:p w:rsidR="000875CB" w:rsidRPr="00FA3031" w:rsidRDefault="000875CB" w:rsidP="000875CB">
      <w:pPr>
        <w:rPr>
          <w:rFonts w:ascii="Arial Narrow" w:hAnsi="Arial Narrow"/>
          <w:b/>
          <w:color w:val="660066"/>
          <w:sz w:val="72"/>
        </w:rPr>
      </w:pPr>
      <w:r w:rsidRPr="00FA3031">
        <w:rPr>
          <w:rFonts w:ascii="Arial Narrow" w:hAnsi="Arial Narrow"/>
          <w:b/>
          <w:color w:val="660066"/>
          <w:sz w:val="72"/>
        </w:rPr>
        <w:t>A</w:t>
      </w:r>
    </w:p>
    <w:p w:rsidR="000875CB" w:rsidRPr="00FA3031" w:rsidRDefault="000875CB" w:rsidP="000875CB">
      <w:pPr>
        <w:rPr>
          <w:rFonts w:ascii="Arial Narrow" w:hAnsi="Arial Narrow"/>
          <w:b/>
          <w:sz w:val="72"/>
        </w:rPr>
      </w:pPr>
    </w:p>
    <w:p w:rsidR="000875CB" w:rsidRPr="00FA3031" w:rsidRDefault="000875CB" w:rsidP="000875CB">
      <w:pPr>
        <w:rPr>
          <w:rFonts w:ascii="Arial Narrow" w:hAnsi="Arial Narrow"/>
          <w:b/>
          <w:color w:val="F79646" w:themeColor="accent6"/>
          <w:sz w:val="72"/>
        </w:rPr>
      </w:pPr>
      <w:r w:rsidRPr="00FA3031">
        <w:rPr>
          <w:rFonts w:ascii="Arial Narrow" w:hAnsi="Arial Narrow"/>
          <w:b/>
          <w:color w:val="F79646" w:themeColor="accent6"/>
          <w:sz w:val="72"/>
        </w:rPr>
        <w:t>R</w:t>
      </w:r>
    </w:p>
    <w:p w:rsidR="000875CB" w:rsidRPr="00FA3031" w:rsidRDefault="000875CB" w:rsidP="000875CB">
      <w:pPr>
        <w:rPr>
          <w:rFonts w:ascii="Arial Narrow" w:hAnsi="Arial Narrow"/>
          <w:b/>
          <w:sz w:val="72"/>
        </w:rPr>
      </w:pPr>
    </w:p>
    <w:p w:rsidR="000875CB" w:rsidRPr="00FA3031" w:rsidRDefault="000875CB" w:rsidP="000875CB">
      <w:pPr>
        <w:rPr>
          <w:rFonts w:ascii="Arial Narrow" w:hAnsi="Arial Narrow"/>
          <w:b/>
          <w:sz w:val="28"/>
        </w:rPr>
      </w:pPr>
      <w:r w:rsidRPr="00FA3031">
        <w:rPr>
          <w:rFonts w:ascii="Arial Narrow" w:hAnsi="Arial Narrow"/>
          <w:b/>
          <w:color w:val="008000"/>
          <w:sz w:val="72"/>
        </w:rPr>
        <w:t>T</w:t>
      </w:r>
    </w:p>
    <w:p w:rsidR="000875CB" w:rsidRDefault="000875CB" w:rsidP="000875CB">
      <w:pPr>
        <w:rPr>
          <w:rFonts w:ascii="Arial Narrow" w:hAnsi="Arial Narrow"/>
        </w:rPr>
      </w:pPr>
    </w:p>
    <w:p w:rsidR="0047774A" w:rsidRDefault="0047774A" w:rsidP="000F5222">
      <w:pPr>
        <w:rPr>
          <w:rFonts w:ascii="Arial Narrow" w:hAnsi="Arial Narrow"/>
          <w:b/>
          <w:sz w:val="28"/>
          <w:u w:val="single"/>
        </w:rPr>
      </w:pPr>
    </w:p>
    <w:p w:rsidR="00F11FD9" w:rsidRDefault="00F11FD9" w:rsidP="000F5222">
      <w:pPr>
        <w:rPr>
          <w:rFonts w:ascii="Arial Narrow" w:hAnsi="Arial Narrow"/>
          <w:b/>
          <w:sz w:val="28"/>
          <w:u w:val="single"/>
        </w:rPr>
      </w:pPr>
    </w:p>
    <w:p w:rsidR="00F11FD9" w:rsidRDefault="00F11FD9" w:rsidP="000F5222">
      <w:pPr>
        <w:rPr>
          <w:rFonts w:ascii="Arial Narrow" w:hAnsi="Arial Narrow"/>
          <w:b/>
          <w:sz w:val="28"/>
          <w:u w:val="single"/>
        </w:rPr>
      </w:pPr>
    </w:p>
    <w:p w:rsidR="00FA3031" w:rsidRPr="00F11FD9" w:rsidRDefault="00FA3031" w:rsidP="000F5222">
      <w:pPr>
        <w:rPr>
          <w:b/>
          <w:sz w:val="28"/>
          <w:u w:val="single"/>
        </w:rPr>
      </w:pPr>
      <w:r w:rsidRPr="00F11FD9">
        <w:rPr>
          <w:b/>
          <w:sz w:val="28"/>
          <w:u w:val="single"/>
        </w:rPr>
        <w:lastRenderedPageBreak/>
        <w:t>Mental Preparation Techniques</w:t>
      </w:r>
    </w:p>
    <w:p w:rsidR="000F5222" w:rsidRPr="00F11FD9" w:rsidRDefault="00F11FD9" w:rsidP="000F5222">
      <w:r w:rsidRPr="00F11FD9">
        <w:t>To cope with high levels of anxiety and emotions when performing</w:t>
      </w:r>
    </w:p>
    <w:p w:rsidR="000F5222" w:rsidRPr="00174F13" w:rsidRDefault="005C5E07" w:rsidP="000F522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80645</wp:posOffset>
                </wp:positionV>
                <wp:extent cx="6774815" cy="1944370"/>
                <wp:effectExtent l="38100" t="19050" r="121285" b="93980"/>
                <wp:wrapThrough wrapText="bothSides">
                  <wp:wrapPolygon edited="0">
                    <wp:start x="-121" y="-212"/>
                    <wp:lineTo x="-121" y="6349"/>
                    <wp:lineTo x="-61" y="7830"/>
                    <wp:lineTo x="425" y="9946"/>
                    <wp:lineTo x="911" y="13332"/>
                    <wp:lineTo x="486" y="16084"/>
                    <wp:lineTo x="0" y="16718"/>
                    <wp:lineTo x="-121" y="21586"/>
                    <wp:lineTo x="0" y="22432"/>
                    <wp:lineTo x="21076" y="22432"/>
                    <wp:lineTo x="21136" y="22432"/>
                    <wp:lineTo x="21744" y="16718"/>
                    <wp:lineTo x="21926" y="13544"/>
                    <wp:lineTo x="21197" y="5291"/>
                    <wp:lineTo x="10568" y="3174"/>
                    <wp:lineTo x="10325" y="0"/>
                    <wp:lineTo x="10325" y="-212"/>
                    <wp:lineTo x="-121" y="-212"/>
                  </wp:wrapPolygon>
                </wp:wrapThrough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1944370"/>
                          <a:chOff x="717" y="2490"/>
                          <a:chExt cx="10197" cy="3062"/>
                        </a:xfrm>
                      </wpg:grpSpPr>
                      <wps:wsp>
                        <wps:cNvPr id="449" name="AutoShape 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7" y="2490"/>
                            <a:ext cx="4830" cy="796"/>
                          </a:xfrm>
                          <a:prstGeom prst="upArrowCallout">
                            <a:avLst>
                              <a:gd name="adj1" fmla="val 118135"/>
                              <a:gd name="adj2" fmla="val 59067"/>
                              <a:gd name="adj3" fmla="val 23602"/>
                              <a:gd name="adj4" fmla="val 55338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linkedTxbx id="39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" y="3286"/>
                            <a:ext cx="5735" cy="2266"/>
                          </a:xfrm>
                          <a:prstGeom prst="chevron">
                            <a:avLst>
                              <a:gd name="adj" fmla="val 26199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linkedTxbx id="40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259" y="3286"/>
                            <a:ext cx="4655" cy="2266"/>
                          </a:xfrm>
                          <a:prstGeom prst="chevron">
                            <a:avLst>
                              <a:gd name="adj" fmla="val 21266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linkedTxbx id="41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69" style="position:absolute;margin-left:-53.35pt;margin-top:6.35pt;width:533.45pt;height:153.1pt;z-index:-251468800" coordorigin="717,2490" coordsize="10197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AutoShape 22" o:spid="_x0000_s1070" type="#_x0000_t79" style="position:absolute;left:717;top:2490;width:4830;height:79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ej8UA&#10;AADcAAAADwAAAGRycy9kb3ducmV2LnhtbESPQWvCQBSE7wX/w/IEb3VjlWLSrCIFJfRQUAu9vmaf&#10;STD7Nu6uJv77bqHgcZiZb5h8PZhW3Mj5xrKC2TQBQVxa3XCl4Ou4fV6C8AFZY2uZFNzJw3o1esox&#10;07bnPd0OoRIRwj5DBXUIXSalL2sy6Ke2I47eyTqDIUpXSe2wj3DTypckeZUGG44LNXb0XlN5PlyN&#10;gstm2KfB87wv9OfH9043P7virtRkPGzeQAQawiP83y60gsUi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J6PxQAAANwAAAAPAAAAAAAAAAAAAAAAAJgCAABkcnMv&#10;ZG93bnJldi54bWxQSwUGAAAAAAQABAD1AAAAigMAAAAA&#10;" adj="9647,8697,5098,8697" fillcolor="white [3201]" strokecolor="#4f81bd [3204]" strokeweight="2.5pt">
                  <v:shadow on="t" color="#868686" opacity=".5" offset="6pt,6pt"/>
                  <v:textbox>
                    <w:txbxContent/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23" o:spid="_x0000_s1071" type="#_x0000_t55" style="position:absolute;left:717;top:3286;width:573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5TcIA&#10;AADcAAAADwAAAGRycy9kb3ducmV2LnhtbERPz2vCMBS+C/4P4QleZKaTKtIZRYSB4mmdML09mre0&#10;rHkpTbTVv94cBh4/vt+rTW9rcaPWV44VvE8TEMSF0xUbBafvz7clCB+QNdaOScGdPGzWw8EKM+06&#10;/qJbHoyIIewzVFCG0GRS+qIki37qGuLI/brWYoiwNVK32MVwW8tZkiykxYpjQ4kN7Uoq/vKrVXA8&#10;p036c8yvh8vpcV90E2MurlNqPOq3HyAC9eEl/nfvtYJ0HufH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vlNwgAAANwAAAAPAAAAAAAAAAAAAAAAAJgCAABkcnMvZG93&#10;bnJldi54bWxQSwUGAAAAAAQABAD1AAAAhwMAAAAA&#10;" adj="19364" fillcolor="white [3201]" strokecolor="#4f81bd [3204]" strokeweight="2.5pt">
                  <v:shadow on="t" color="#868686" opacity=".5" offset="6pt,6pt"/>
                  <v:textbox>
                    <w:txbxContent/>
                  </v:textbox>
                </v:shape>
                <v:shape id="AutoShape 24" o:spid="_x0000_s1072" type="#_x0000_t55" style="position:absolute;left:6259;top:3286;width:465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c1sYA&#10;AADcAAAADwAAAGRycy9kb3ducmV2LnhtbESPQWvCQBSE7wX/w/IKXopuLKlI6ioiCBVPjYJ6e2Rf&#10;N6HZtyG7muivdwsFj8PMfMPMl72txZVaXzlWMBknIIgLpys2Cg77zWgGwgdkjbVjUnAjD8vF4GWO&#10;mXYdf9M1D0ZECPsMFZQhNJmUvijJoh+7hjh6P661GKJsjdQtdhFua/meJFNpseK4UGJD65KK3/xi&#10;FexOaZMed/llez7cb9PuzZiz65QavvarTxCB+vAM/7e/tIL0YwJ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Jc1sYAAADcAAAADwAAAAAAAAAAAAAAAACYAgAAZHJz&#10;L2Rvd25yZXYueG1sUEsFBgAAAAAEAAQA9QAAAIsDAAAAAA==&#10;" adj="19364" fillcolor="white [3201]" strokecolor="#4f81bd [3204]" strokeweight="2.5pt">
                  <v:shadow on="t" color="#868686" opacity=".5" offset="6pt,6pt"/>
                  <v:textbox>
                    <w:txbxContent/>
                  </v:textbox>
                </v:shape>
                <w10:wrap type="through"/>
              </v:group>
            </w:pict>
          </mc:Fallback>
        </mc:AlternateContent>
      </w:r>
    </w:p>
    <w:p w:rsidR="000F5222" w:rsidRPr="00174F13" w:rsidRDefault="000F5222" w:rsidP="000F5222"/>
    <w:p w:rsidR="000F5222" w:rsidRPr="00174F13" w:rsidRDefault="000F5222" w:rsidP="000F5222"/>
    <w:p w:rsidR="000F5222" w:rsidRPr="00174F13" w:rsidRDefault="005C5E07" w:rsidP="000F522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92075</wp:posOffset>
                </wp:positionV>
                <wp:extent cx="6774815" cy="1944370"/>
                <wp:effectExtent l="38100" t="19050" r="121285" b="93980"/>
                <wp:wrapThrough wrapText="bothSides">
                  <wp:wrapPolygon edited="0">
                    <wp:start x="-121" y="-212"/>
                    <wp:lineTo x="-121" y="6349"/>
                    <wp:lineTo x="-61" y="7830"/>
                    <wp:lineTo x="425" y="9946"/>
                    <wp:lineTo x="911" y="13332"/>
                    <wp:lineTo x="486" y="16084"/>
                    <wp:lineTo x="0" y="16718"/>
                    <wp:lineTo x="-121" y="21586"/>
                    <wp:lineTo x="0" y="22432"/>
                    <wp:lineTo x="21076" y="22432"/>
                    <wp:lineTo x="21136" y="22432"/>
                    <wp:lineTo x="21744" y="16718"/>
                    <wp:lineTo x="21926" y="13544"/>
                    <wp:lineTo x="21197" y="5291"/>
                    <wp:lineTo x="10568" y="3174"/>
                    <wp:lineTo x="10325" y="0"/>
                    <wp:lineTo x="10325" y="-212"/>
                    <wp:lineTo x="-121" y="-212"/>
                  </wp:wrapPolygon>
                </wp:wrapThrough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1944370"/>
                          <a:chOff x="717" y="2490"/>
                          <a:chExt cx="10197" cy="3062"/>
                        </a:xfrm>
                      </wpg:grpSpPr>
                      <wps:wsp>
                        <wps:cNvPr id="201" name="AutoShape 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7" y="2490"/>
                            <a:ext cx="4830" cy="796"/>
                          </a:xfrm>
                          <a:prstGeom prst="upArrowCallout">
                            <a:avLst>
                              <a:gd name="adj1" fmla="val 118135"/>
                              <a:gd name="adj2" fmla="val 59067"/>
                              <a:gd name="adj3" fmla="val 23602"/>
                              <a:gd name="adj4" fmla="val 55338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Pr="00E218E4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" y="3286"/>
                            <a:ext cx="5735" cy="2266"/>
                          </a:xfrm>
                          <a:prstGeom prst="chevron">
                            <a:avLst>
                              <a:gd name="adj" fmla="val 26199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0003DE">
                                <w:rPr>
                                  <w:rFonts w:ascii="Arial Narrow" w:hAnsi="Arial Narrow"/>
                                </w:rPr>
                                <w:t xml:space="preserve">  Description</w:t>
                              </w:r>
                            </w:p>
                            <w:p w:rsidR="0036129B" w:rsidRPr="000003DE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259" y="3286"/>
                            <a:ext cx="4655" cy="2266"/>
                          </a:xfrm>
                          <a:prstGeom prst="chevron">
                            <a:avLst>
                              <a:gd name="adj" fmla="val 21266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B41E1A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 </w:t>
                              </w:r>
                              <w:r w:rsidRPr="000003DE">
                                <w:rPr>
                                  <w:rFonts w:ascii="Arial Narrow" w:hAnsi="Arial Narrow"/>
                                </w:rPr>
                                <w:t>Practical</w:t>
                              </w:r>
                              <w:r>
                                <w:t xml:space="preserve"> </w:t>
                              </w:r>
                              <w:r w:rsidRPr="00B41E1A">
                                <w:rPr>
                                  <w:rFonts w:ascii="Arial Narrow" w:hAnsi="Arial Narrow"/>
                                </w:rPr>
                                <w:t>Example</w:t>
                              </w:r>
                            </w:p>
                            <w:p w:rsidR="0036129B" w:rsidRDefault="0036129B" w:rsidP="00FA303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73" style="position:absolute;margin-left:-53.35pt;margin-top:7.25pt;width:533.45pt;height:153.1pt;z-index:-251416576" coordorigin="717,2490" coordsize="10197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">
                <v:shape id="AutoShape 22" o:spid="_x0000_s1074" type="#_x0000_t79" style="position:absolute;left:717;top:2490;width:4830;height:79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xwcMA&#10;AADcAAAADwAAAGRycy9kb3ducmV2LnhtbESP3YrCMBSE7wXfIZwF7zS1uCpdo4iwsFeCPw9waI5p&#10;2Oak20Tbvr0RFrwcZuYbZrPrXS0e1AbrWcF8loEgLr22bBRcL9/TNYgQkTXWnknBQAF22/Fog4X2&#10;HZ/ocY5GJAiHAhVUMTaFlKGsyGGY+YY4eTffOoxJtkbqFrsEd7XMs2wpHVpOCxU2dKio/D3fnYJ+&#10;GG6nz3W+uJvjMfytrLGXfafU5KPff4GI1Md3+L/9oxXk2RxeZ9IR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xwcMAAADcAAAADwAAAAAAAAAAAAAAAACYAgAAZHJzL2Rv&#10;d25yZXYueG1sUEsFBgAAAAAEAAQA9QAAAIgDAAAAAA==&#10;" adj="9647,8697,5098,8697" strokecolor="#4f81bd" strokeweight="2.5pt">
                  <v:shadow on="t" color="#868686" opacity=".5" offset="6pt,6pt"/>
                  <v:textbox>
                    <w:txbxContent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Pr="00E218E4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</w:txbxContent>
                  </v:textbox>
                </v:shape>
                <v:shape id="AutoShape 23" o:spid="_x0000_s1075" type="#_x0000_t55" style="position:absolute;left:717;top:3286;width:573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xQccA&#10;AADcAAAADwAAAGRycy9kb3ducmV2LnhtbESPT2vCQBTE74LfYXlCL1I3DaVIdBUtFFsPBf9QPT6y&#10;r9nQ7NuY3cb47V1B8DjMzG+Y6byzlWip8aVjBS+jBARx7nTJhYL97uN5DMIHZI2VY1JwIQ/zWb83&#10;xUy7M2+o3YZCRAj7DBWYEOpMSp8bsuhHriaO3q9rLIYom0LqBs8RbiuZJsmbtFhyXDBY07uh/G/7&#10;bxW0p5/V6/j7SMPl/rQ2m8Pq+LVjpZ4G3WICIlAXHuF7+1MrSJMU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NsUHHAAAA3AAAAA8AAAAAAAAAAAAAAAAAmAIAAGRy&#10;cy9kb3ducmV2LnhtbFBLBQYAAAAABAAEAPUAAACMAwAAAAA=&#10;" adj="19364" strokecolor="#4f81bd" strokeweight="2.5pt">
                  <v:shadow on="t" color="#868686" opacity=".5" offset="6pt,6pt"/>
                  <v:textbox>
                    <w:txbxContent>
                      <w:p w:rsidR="0036129B" w:rsidRPr="000003DE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 w:rsidRPr="000003DE">
                          <w:rPr>
                            <w:rFonts w:ascii="Arial Narrow" w:hAnsi="Arial Narrow"/>
                          </w:rPr>
                          <w:t xml:space="preserve">  Description</w:t>
                        </w:r>
                      </w:p>
                      <w:p w:rsidR="0036129B" w:rsidRPr="000003DE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v:shape id="AutoShape 24" o:spid="_x0000_s1076" type="#_x0000_t55" style="position:absolute;left:6259;top:3286;width:465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U2scA&#10;AADcAAAADwAAAGRycy9kb3ducmV2LnhtbESPT2sCMRTE7wW/Q3hCL6VmqyKyGqUtFKsHwT9Uj4/N&#10;c7O4eVk36br99o0geBxm5jfMdN7aUjRU+8KxgrdeAoI4c7rgXMF+9/U6BuEDssbSMSn4Iw/zWedp&#10;iql2V95Qsw25iBD2KSowIVSplD4zZNH3XEUcvZOrLYYo61zqGq8RbkvZT5KRtFhwXDBY0aeh7Lz9&#10;tQqay89iOF4f6eVjf1mZzWFxXO5Yqedu+z4BEagNj/C9/a0V9JMB3M7EI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BFNrHAAAA3AAAAA8AAAAAAAAAAAAAAAAAmAIAAGRy&#10;cy9kb3ducmV2LnhtbFBLBQYAAAAABAAEAPUAAACMAwAAAAA=&#10;" adj="19364" strokecolor="#4f81bd" strokeweight="2.5pt">
                  <v:shadow on="t" color="#868686" opacity=".5" offset="6pt,6pt"/>
                  <v:textbox>
                    <w:txbxContent>
                      <w:p w:rsidR="0036129B" w:rsidRPr="00B41E1A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 </w:t>
                        </w:r>
                        <w:r w:rsidRPr="000003DE">
                          <w:rPr>
                            <w:rFonts w:ascii="Arial Narrow" w:hAnsi="Arial Narrow"/>
                          </w:rPr>
                          <w:t>Practical</w:t>
                        </w:r>
                        <w:r>
                          <w:t xml:space="preserve"> </w:t>
                        </w:r>
                        <w:r w:rsidRPr="00B41E1A">
                          <w:rPr>
                            <w:rFonts w:ascii="Arial Narrow" w:hAnsi="Arial Narrow"/>
                          </w:rPr>
                          <w:t>Example</w:t>
                        </w:r>
                      </w:p>
                      <w:p w:rsidR="0036129B" w:rsidRDefault="0036129B" w:rsidP="00FA3031"/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F5222" w:rsidRPr="00174F13" w:rsidRDefault="000F5222" w:rsidP="000F5222"/>
    <w:p w:rsidR="000F5222" w:rsidRPr="00174F13" w:rsidRDefault="000F5222" w:rsidP="000F5222"/>
    <w:p w:rsidR="000F5222" w:rsidRPr="00174F13" w:rsidRDefault="005C5E07" w:rsidP="000F522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column">
                  <wp:posOffset>-1097280</wp:posOffset>
                </wp:positionH>
                <wp:positionV relativeFrom="paragraph">
                  <wp:posOffset>138430</wp:posOffset>
                </wp:positionV>
                <wp:extent cx="6774815" cy="1944370"/>
                <wp:effectExtent l="38100" t="19050" r="121285" b="93980"/>
                <wp:wrapThrough wrapText="bothSides">
                  <wp:wrapPolygon edited="0">
                    <wp:start x="-121" y="-212"/>
                    <wp:lineTo x="-121" y="6349"/>
                    <wp:lineTo x="-61" y="7830"/>
                    <wp:lineTo x="425" y="9946"/>
                    <wp:lineTo x="911" y="13332"/>
                    <wp:lineTo x="486" y="16084"/>
                    <wp:lineTo x="0" y="16718"/>
                    <wp:lineTo x="-121" y="21586"/>
                    <wp:lineTo x="0" y="22432"/>
                    <wp:lineTo x="21076" y="22432"/>
                    <wp:lineTo x="21136" y="22432"/>
                    <wp:lineTo x="21744" y="16718"/>
                    <wp:lineTo x="21926" y="13544"/>
                    <wp:lineTo x="21197" y="5291"/>
                    <wp:lineTo x="10568" y="3174"/>
                    <wp:lineTo x="10325" y="0"/>
                    <wp:lineTo x="10325" y="-212"/>
                    <wp:lineTo x="-121" y="-212"/>
                  </wp:wrapPolygon>
                </wp:wrapThrough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1944370"/>
                          <a:chOff x="717" y="2490"/>
                          <a:chExt cx="10197" cy="3062"/>
                        </a:xfrm>
                      </wpg:grpSpPr>
                      <wps:wsp>
                        <wps:cNvPr id="206" name="AutoShape 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7" y="2490"/>
                            <a:ext cx="4830" cy="796"/>
                          </a:xfrm>
                          <a:prstGeom prst="upArrowCallout">
                            <a:avLst>
                              <a:gd name="adj1" fmla="val 118135"/>
                              <a:gd name="adj2" fmla="val 59067"/>
                              <a:gd name="adj3" fmla="val 23602"/>
                              <a:gd name="adj4" fmla="val 55338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Pr="00E218E4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" y="3286"/>
                            <a:ext cx="5735" cy="2266"/>
                          </a:xfrm>
                          <a:prstGeom prst="chevron">
                            <a:avLst>
                              <a:gd name="adj" fmla="val 26199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0003DE">
                                <w:rPr>
                                  <w:rFonts w:ascii="Arial Narrow" w:hAnsi="Arial Narrow"/>
                                </w:rPr>
                                <w:t xml:space="preserve">  Description</w:t>
                              </w:r>
                            </w:p>
                            <w:p w:rsidR="0036129B" w:rsidRPr="000003DE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259" y="3286"/>
                            <a:ext cx="4655" cy="2266"/>
                          </a:xfrm>
                          <a:prstGeom prst="chevron">
                            <a:avLst>
                              <a:gd name="adj" fmla="val 21266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B41E1A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 </w:t>
                              </w:r>
                              <w:r w:rsidRPr="000003DE">
                                <w:rPr>
                                  <w:rFonts w:ascii="Arial Narrow" w:hAnsi="Arial Narrow"/>
                                </w:rPr>
                                <w:t>Practical</w:t>
                              </w:r>
                              <w:r>
                                <w:t xml:space="preserve"> </w:t>
                              </w:r>
                              <w:r w:rsidRPr="00B41E1A">
                                <w:rPr>
                                  <w:rFonts w:ascii="Arial Narrow" w:hAnsi="Arial Narrow"/>
                                </w:rPr>
                                <w:t>Example</w:t>
                              </w:r>
                            </w:p>
                            <w:p w:rsidR="0036129B" w:rsidRDefault="0036129B" w:rsidP="00FA303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77" style="position:absolute;margin-left:-86.4pt;margin-top:10.9pt;width:533.45pt;height:153.1pt;z-index:-251414528" coordorigin="717,2490" coordsize="10197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">
                <v:shape id="AutoShape 22" o:spid="_x0000_s1078" type="#_x0000_t79" style="position:absolute;left:717;top:2490;width:4830;height:79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xxcIA&#10;AADcAAAADwAAAGRycy9kb3ducmV2LnhtbESPzarCMBSE94LvEI5wd5qqIFqNIsKVcheCP+D22Bzb&#10;YnPS20Rb394IgsthZr5hFqvWlOJBtSssKxgOIhDEqdUFZwpOx9/+FITzyBpLy6TgSQ5Wy25ngbG2&#10;De/pcfCZCBB2MSrIva9iKV2ak0E3sBVx8K62NuiDrDOpa2wC3JRyFEUTabDgsJBjRZuc0tvhbhT8&#10;r9v9zDseN4ne/Z23urhsk6dSP712PQfhqfXf8KedaAWjaAL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nHFwgAAANwAAAAPAAAAAAAAAAAAAAAAAJgCAABkcnMvZG93&#10;bnJldi54bWxQSwUGAAAAAAQABAD1AAAAhwMAAAAA&#10;" adj="9647,8697,5098,8697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Pr="00E218E4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</w:txbxContent>
                  </v:textbox>
                </v:shape>
                <v:shape id="AutoShape 23" o:spid="_x0000_s1079" type="#_x0000_t55" style="position:absolute;left:717;top:3286;width:573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M3MUA&#10;AADcAAAADwAAAGRycy9kb3ducmV2LnhtbESPQWvCQBSE74L/YXmFXkrdKKIluooIhRZPRkG9PbLP&#10;TWj2bciuJvrrXaHgcZiZb5j5srOVuFLjS8cKhoMEBHHudMlGwX73/fkFwgdkjZVjUnAjD8tFvzfH&#10;VLuWt3TNghERwj5FBUUIdSqlzwuy6AeuJo7e2TUWQ5SNkbrBNsJtJUdJMpEWS44LBda0Lij/yy5W&#10;weY4rseHTXb5Pe3vt0n7YczJtUq9v3WrGYhAXXiF/9s/WsEomcL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4zcxQAAANwAAAAPAAAAAAAAAAAAAAAAAJgCAABkcnMv&#10;ZG93bnJldi54bWxQSwUGAAAAAAQABAD1AAAAigMAAAAA&#10;" adj="19364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0003DE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 w:rsidRPr="000003DE">
                          <w:rPr>
                            <w:rFonts w:ascii="Arial Narrow" w:hAnsi="Arial Narrow"/>
                          </w:rPr>
                          <w:t xml:space="preserve">  Description</w:t>
                        </w:r>
                      </w:p>
                      <w:p w:rsidR="0036129B" w:rsidRPr="000003DE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v:shape id="AutoShape 24" o:spid="_x0000_s1080" type="#_x0000_t55" style="position:absolute;left:6259;top:3286;width:465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YrsEA&#10;AADcAAAADwAAAGRycy9kb3ducmV2LnhtbERPTYvCMBC9C/6HMIIX0XRFRKpRRBBWPG1XUG9DM6bF&#10;ZlKaaKu/3hwW9vh436tNZyvxpMaXjhV8TRIQxLnTJRsFp9/9eAHCB2SNlWNS8CIPm3W/t8JUu5Z/&#10;6JkFI2II+xQVFCHUqZQ+L8iin7iaOHI311gMETZG6gbbGG4rOU2SubRYcmwosKZdQfk9e1gFx8us&#10;np2P2eNwPb1f83ZkzNW1Sg0H3XYJIlAX/sV/7m+tYJrEtfFMP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wGK7BAAAA3AAAAA8AAAAAAAAAAAAAAAAAmAIAAGRycy9kb3du&#10;cmV2LnhtbFBLBQYAAAAABAAEAPUAAACGAwAAAAA=&#10;" adj="19364" fillcolor="white [3201]" strokecolor="#4f81bd [3204]" strokeweight="2.5pt">
                  <v:shadow on="t" color="#868686" opacity=".5" offset="6pt,6pt"/>
                  <v:textbox>
                    <w:txbxContent>
                      <w:p w:rsidR="0036129B" w:rsidRPr="00B41E1A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 </w:t>
                        </w:r>
                        <w:r w:rsidRPr="000003DE">
                          <w:rPr>
                            <w:rFonts w:ascii="Arial Narrow" w:hAnsi="Arial Narrow"/>
                          </w:rPr>
                          <w:t>Practical</w:t>
                        </w:r>
                        <w:r>
                          <w:t xml:space="preserve"> </w:t>
                        </w:r>
                        <w:r w:rsidRPr="00B41E1A">
                          <w:rPr>
                            <w:rFonts w:ascii="Arial Narrow" w:hAnsi="Arial Narrow"/>
                          </w:rPr>
                          <w:t>Example</w:t>
                        </w:r>
                      </w:p>
                      <w:p w:rsidR="0036129B" w:rsidRDefault="0036129B" w:rsidP="00FA3031"/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F5222" w:rsidRPr="00E218E4" w:rsidRDefault="000F5222" w:rsidP="000F5222"/>
    <w:p w:rsidR="000F5222" w:rsidRPr="00E218E4" w:rsidRDefault="000F5222" w:rsidP="000F5222"/>
    <w:p w:rsidR="000F5222" w:rsidRPr="00E218E4" w:rsidRDefault="005C5E07" w:rsidP="000F522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column">
                  <wp:posOffset>-884555</wp:posOffset>
                </wp:positionH>
                <wp:positionV relativeFrom="paragraph">
                  <wp:posOffset>51435</wp:posOffset>
                </wp:positionV>
                <wp:extent cx="6774815" cy="1944370"/>
                <wp:effectExtent l="46990" t="24765" r="112395" b="97790"/>
                <wp:wrapThrough wrapText="bothSides">
                  <wp:wrapPolygon edited="0">
                    <wp:start x="-121" y="-212"/>
                    <wp:lineTo x="-121" y="4021"/>
                    <wp:lineTo x="2187" y="4874"/>
                    <wp:lineTo x="4254" y="4874"/>
                    <wp:lineTo x="-152" y="5291"/>
                    <wp:lineTo x="1093" y="13340"/>
                    <wp:lineTo x="911" y="15033"/>
                    <wp:lineTo x="-121" y="21600"/>
                    <wp:lineTo x="-91" y="21812"/>
                    <wp:lineTo x="213" y="21812"/>
                    <wp:lineTo x="91" y="22552"/>
                    <wp:lineTo x="20902" y="22552"/>
                    <wp:lineTo x="21904" y="15033"/>
                    <wp:lineTo x="21904" y="14398"/>
                    <wp:lineTo x="21144" y="8260"/>
                    <wp:lineTo x="20993" y="5404"/>
                    <wp:lineTo x="20142" y="5291"/>
                    <wp:lineTo x="6440" y="4874"/>
                    <wp:lineTo x="8689" y="4874"/>
                    <wp:lineTo x="10603" y="4127"/>
                    <wp:lineTo x="10542" y="635"/>
                    <wp:lineTo x="10329" y="-212"/>
                    <wp:lineTo x="-121" y="-212"/>
                  </wp:wrapPolygon>
                </wp:wrapThrough>
                <wp:docPr id="2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1944370"/>
                          <a:chOff x="717" y="2490"/>
                          <a:chExt cx="10197" cy="3062"/>
                        </a:xfrm>
                      </wpg:grpSpPr>
                      <wps:wsp>
                        <wps:cNvPr id="23" name="AutoShape 2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17" y="2490"/>
                            <a:ext cx="4830" cy="796"/>
                          </a:xfrm>
                          <a:prstGeom prst="upArrowCallout">
                            <a:avLst>
                              <a:gd name="adj1" fmla="val 118154"/>
                              <a:gd name="adj2" fmla="val 59077"/>
                              <a:gd name="adj3" fmla="val 23602"/>
                              <a:gd name="adj4" fmla="val 55338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 id="39">
                          <w:txbxContent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Default="0036129B" w:rsidP="00FA3031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Default="0036129B" w:rsidP="000F5222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Default="0036129B" w:rsidP="000F5222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  <w:p w:rsidR="0036129B" w:rsidRPr="00E218E4" w:rsidRDefault="0036129B" w:rsidP="000F5222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717" y="3286"/>
                            <a:ext cx="5735" cy="2266"/>
                          </a:xfrm>
                          <a:prstGeom prst="chevron">
                            <a:avLst>
                              <a:gd name="adj" fmla="val 26199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 id="40">
                          <w:txbxContent>
                            <w:p w:rsidR="0036129B" w:rsidRPr="000003DE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0003DE">
                                <w:rPr>
                                  <w:rFonts w:ascii="Arial Narrow" w:hAnsi="Arial Narrow"/>
                                </w:rPr>
                                <w:t xml:space="preserve">  Description</w:t>
                              </w:r>
                            </w:p>
                            <w:p w:rsidR="0036129B" w:rsidRPr="000003DE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 w:rsidRPr="000003DE">
                                <w:rPr>
                                  <w:rFonts w:ascii="Arial Narrow" w:hAnsi="Arial Narrow"/>
                                </w:rPr>
                                <w:t xml:space="preserve">  Description</w:t>
                              </w:r>
                            </w:p>
                            <w:p w:rsidR="0036129B" w:rsidRPr="000003DE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6259" y="3286"/>
                            <a:ext cx="4655" cy="2266"/>
                          </a:xfrm>
                          <a:prstGeom prst="chevron">
                            <a:avLst>
                              <a:gd name="adj" fmla="val 21266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 id="41">
                          <w:txbxContent>
                            <w:p w:rsidR="0036129B" w:rsidRPr="00B41E1A" w:rsidRDefault="0036129B" w:rsidP="00FA3031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 </w:t>
                              </w:r>
                              <w:r w:rsidRPr="000003DE">
                                <w:rPr>
                                  <w:rFonts w:ascii="Arial Narrow" w:hAnsi="Arial Narrow"/>
                                </w:rPr>
                                <w:t>Practical</w:t>
                              </w:r>
                              <w:r>
                                <w:t xml:space="preserve"> </w:t>
                              </w:r>
                              <w:r w:rsidRPr="00B41E1A">
                                <w:rPr>
                                  <w:rFonts w:ascii="Arial Narrow" w:hAnsi="Arial Narrow"/>
                                </w:rPr>
                                <w:t>Example</w:t>
                              </w:r>
                            </w:p>
                            <w:p w:rsidR="0036129B" w:rsidRPr="00B41E1A" w:rsidRDefault="0036129B" w:rsidP="000F5222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 </w:t>
                              </w:r>
                              <w:r w:rsidRPr="000003DE">
                                <w:rPr>
                                  <w:rFonts w:ascii="Arial Narrow" w:hAnsi="Arial Narrow"/>
                                </w:rPr>
                                <w:t>Practical</w:t>
                              </w:r>
                              <w:r>
                                <w:t xml:space="preserve"> </w:t>
                              </w:r>
                              <w:r w:rsidRPr="00B41E1A">
                                <w:rPr>
                                  <w:rFonts w:ascii="Arial Narrow" w:hAnsi="Arial Narrow"/>
                                </w:rPr>
                                <w:t>Example</w:t>
                              </w:r>
                            </w:p>
                            <w:p w:rsidR="0036129B" w:rsidRDefault="0036129B" w:rsidP="000F522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81" style="position:absolute;margin-left:-69.65pt;margin-top:4.05pt;width:533.45pt;height:153.1pt;z-index:-251412480" coordorigin="717,2490" coordsize="10197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">
                <v:shapetype id="_x0000_t79" coordsize="21600,21600" o:spt="79" adj="7200,5400,3600,8100" path="m0@0l@3@0@3@2@1@2,10800,0@4@2@5@2@5@0,21600@0,21600,21600,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10800,0;0,@7;10800,21600;21600,@7" o:connectangles="270,180,90,0" textboxrect="0,@0,21600,21600"/>
                  <v:handles>
                    <v:h position="topLeft,#0" yrange="@2,21600"/>
                    <v:h position="#1,topLeft" xrange="0,@3"/>
                    <v:h position="#3,#2" xrange="@1,10800" yrange="0,@0"/>
                  </v:handles>
                </v:shapetype>
                <v:shape id="AutoShape 22" o:spid="_x0000_s1082" type="#_x0000_t79" style="position:absolute;left:717;top:2490;width:4830;height:796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aZ8MA&#10;AADbAAAADwAAAGRycy9kb3ducmV2LnhtbESPT4vCMBTE7wt+h/CEva2pCuJ2TYsISvEg+Af2+rZ5&#10;tsXmpTZZW7+9EQSPw8z8hlmkvanFjVpXWVYwHkUgiHOrKy4UnI7rrzkI55E11pZJwZ0cpMngY4Gx&#10;th3v6XbwhQgQdjEqKL1vYildXpJBN7INcfDOtjXog2wLqVvsAtzUchJFM2mw4rBQYkOrkvLL4d8o&#10;uC77/bd3PO0yvdv+bnT1t8nuSn0O++UPCE+9f4df7UwrmEzh+SX8AJ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1aZ8MAAADbAAAADwAAAAAAAAAAAAAAAACYAgAAZHJzL2Rv&#10;d25yZXYueG1sUEsFBgAAAAAEAAQA9QAAAIgDAAAAAA==&#10;" adj="9647,8697,5098,8697" fillcolor="white [3201]" strokecolor="#4f81bd [3204]" strokeweight="2.5pt">
                  <v:shadow on="t" color="#868686" opacity=".5" offset="6pt,6pt"/>
                  <v:textbox style="mso-next-textbox:#AutoShape 22">
                    <w:txbxContent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Default="0036129B" w:rsidP="00FA3031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Default="0036129B" w:rsidP="000F5222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Default="0036129B" w:rsidP="000F5222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  <w:p w:rsidR="0036129B" w:rsidRPr="00E218E4" w:rsidRDefault="0036129B" w:rsidP="000F5222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23" o:spid="_x0000_s1083" type="#_x0000_t55" style="position:absolute;left:717;top:3286;width:573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W2MUA&#10;AADbAAAADwAAAGRycy9kb3ducmV2LnhtbESPQWvCQBSE70L/w/KEXkQ3ioqkrlKEQounRqH19si+&#10;boLZtyG7MdFf7xYEj8PMfMOst72txIUaXzpWMJ0kIIhzp0s2Co6Hj/EKhA/IGivHpOBKHrabl8Ea&#10;U+06/qZLFoyIEPYpKihCqFMpfV6QRT9xNXH0/lxjMUTZGKkb7CLcVnKWJEtpseS4UGBNu4Lyc9Za&#10;BfvfeT3/2Wft1+l4uy67kTEn1yn1Ouzf30AE6sMz/Gh/agWzBfx/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xbYxQAAANsAAAAPAAAAAAAAAAAAAAAAAJgCAABkcnMv&#10;ZG93bnJldi54bWxQSwUGAAAAAAQABAD1AAAAigMAAAAA&#10;" adj="19364" fillcolor="white [3201]" strokecolor="#4f81bd [3204]" strokeweight="2.5pt">
                  <v:shadow on="t" color="#868686" opacity=".5" offset="6pt,6pt"/>
                  <v:textbox style="mso-next-textbox:#AutoShape 23">
                    <w:txbxContent>
                      <w:p w:rsidR="0036129B" w:rsidRPr="000003DE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 w:rsidRPr="000003DE">
                          <w:rPr>
                            <w:rFonts w:ascii="Arial Narrow" w:hAnsi="Arial Narrow"/>
                          </w:rPr>
                          <w:t xml:space="preserve">  Description</w:t>
                        </w:r>
                      </w:p>
                      <w:p w:rsidR="0036129B" w:rsidRPr="000003DE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 w:rsidRPr="000003DE">
                          <w:rPr>
                            <w:rFonts w:ascii="Arial Narrow" w:hAnsi="Arial Narrow"/>
                          </w:rPr>
                          <w:t xml:space="preserve">  Description</w:t>
                        </w:r>
                      </w:p>
                      <w:p w:rsidR="0036129B" w:rsidRPr="000003DE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shape>
                <v:shape id="AutoShape 24" o:spid="_x0000_s1084" type="#_x0000_t55" style="position:absolute;left:6259;top:3286;width:4655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tNMUA&#10;AADbAAAADwAAAGRycy9kb3ducmV2LnhtbESPQWvCQBSE70L/w/KEXkQ3iqikrlKEQounRqH19si+&#10;boLZtyG7MdFf7xYEj8PMfMOst72txIUaXzpWMJ0kIIhzp0s2Co6Hj/EKhA/IGivHpOBKHrabl8Ea&#10;U+06/qZLFoyIEPYpKihCqFMpfV6QRT9xNXH0/lxjMUTZGKkb7CLcVnKWJAtpseS4UGBNu4Lyc9Za&#10;BfvfeT3/2Wft1+l4uy66kTEn1yn1Ouzf30AE6sMz/Gh/agWzJfx/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S00xQAAANsAAAAPAAAAAAAAAAAAAAAAAJgCAABkcnMv&#10;ZG93bnJldi54bWxQSwUGAAAAAAQABAD1AAAAigMAAAAA&#10;" adj="19364" fillcolor="white [3201]" strokecolor="#4f81bd [3204]" strokeweight="2.5pt">
                  <v:shadow on="t" color="#868686" opacity=".5" offset="6pt,6pt"/>
                  <v:textbox style="mso-next-textbox:#AutoShape 24">
                    <w:txbxContent>
                      <w:p w:rsidR="0036129B" w:rsidRPr="00B41E1A" w:rsidRDefault="0036129B" w:rsidP="00FA3031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 </w:t>
                        </w:r>
                        <w:r w:rsidRPr="000003DE">
                          <w:rPr>
                            <w:rFonts w:ascii="Arial Narrow" w:hAnsi="Arial Narrow"/>
                          </w:rPr>
                          <w:t>Practical</w:t>
                        </w:r>
                        <w:r>
                          <w:t xml:space="preserve"> </w:t>
                        </w:r>
                        <w:r w:rsidRPr="00B41E1A">
                          <w:rPr>
                            <w:rFonts w:ascii="Arial Narrow" w:hAnsi="Arial Narrow"/>
                          </w:rPr>
                          <w:t>Example</w:t>
                        </w:r>
                      </w:p>
                      <w:p w:rsidR="0036129B" w:rsidRPr="00B41E1A" w:rsidRDefault="0036129B" w:rsidP="000F5222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 </w:t>
                        </w:r>
                        <w:r w:rsidRPr="000003DE">
                          <w:rPr>
                            <w:rFonts w:ascii="Arial Narrow" w:hAnsi="Arial Narrow"/>
                          </w:rPr>
                          <w:t>Practical</w:t>
                        </w:r>
                        <w:r>
                          <w:t xml:space="preserve"> </w:t>
                        </w:r>
                        <w:r w:rsidRPr="00B41E1A">
                          <w:rPr>
                            <w:rFonts w:ascii="Arial Narrow" w:hAnsi="Arial Narrow"/>
                          </w:rPr>
                          <w:t>Example</w:t>
                        </w:r>
                      </w:p>
                      <w:p w:rsidR="0036129B" w:rsidRDefault="0036129B" w:rsidP="000F5222"/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F5222" w:rsidRPr="00E218E4" w:rsidRDefault="000F5222" w:rsidP="000F5222">
      <w:pPr>
        <w:ind w:firstLine="720"/>
      </w:pPr>
    </w:p>
    <w:p w:rsidR="000F5222" w:rsidRPr="00E218E4" w:rsidRDefault="005C5E07" w:rsidP="000F5222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151130</wp:posOffset>
                </wp:positionV>
                <wp:extent cx="6617335" cy="3392805"/>
                <wp:effectExtent l="0" t="0" r="12065" b="17145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7335" cy="33928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E37BB2" w:rsidRDefault="0036129B" w:rsidP="00E37BB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37BB2">
                              <w:rPr>
                                <w:b/>
                                <w:sz w:val="28"/>
                              </w:rPr>
                              <w:t xml:space="preserve">What are the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benefits of</w:t>
                            </w:r>
                            <w:r w:rsidRPr="00E37BB2">
                              <w:rPr>
                                <w:b/>
                                <w:sz w:val="28"/>
                              </w:rPr>
                              <w:t xml:space="preserve"> being mentally prepared?</w:t>
                            </w: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  <w:p w:rsidR="0036129B" w:rsidRDefault="0036129B" w:rsidP="00E37B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85" style="position:absolute;margin-left:-47.3pt;margin-top:11.9pt;width:521.05pt;height:26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" fillcolor="white [3201]" strokecolor="#4bacc6 [3208]" strokeweight="2pt">
                <v:path arrowok="t"/>
                <v:textbox>
                  <w:txbxContent>
                    <w:p w:rsidR="0036129B" w:rsidRPr="00E37BB2" w:rsidRDefault="0036129B" w:rsidP="00E37BB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37BB2">
                        <w:rPr>
                          <w:b/>
                          <w:sz w:val="28"/>
                        </w:rPr>
                        <w:t xml:space="preserve">What are the </w:t>
                      </w:r>
                      <w:r>
                        <w:rPr>
                          <w:b/>
                          <w:sz w:val="28"/>
                        </w:rPr>
                        <w:t>benefits of</w:t>
                      </w:r>
                      <w:r w:rsidRPr="00E37BB2">
                        <w:rPr>
                          <w:b/>
                          <w:sz w:val="28"/>
                        </w:rPr>
                        <w:t xml:space="preserve"> being mentally prepared?</w:t>
                      </w: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  <w:p w:rsidR="0036129B" w:rsidRDefault="0036129B" w:rsidP="00E37BB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F5222" w:rsidRDefault="000F5222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F11FD9" w:rsidP="000F5222"/>
    <w:p w:rsidR="00F11FD9" w:rsidRDefault="00E37BB2" w:rsidP="000F5222"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3604326</wp:posOffset>
            </wp:positionH>
            <wp:positionV relativeFrom="paragraph">
              <wp:posOffset>-64</wp:posOffset>
            </wp:positionV>
            <wp:extent cx="2567481" cy="1702150"/>
            <wp:effectExtent l="0" t="0" r="4445" b="0"/>
            <wp:wrapNone/>
            <wp:docPr id="296" name="irc_mi" descr="Image result for crying sport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ying sport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81" cy="17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0</wp:posOffset>
            </wp:positionV>
            <wp:extent cx="2545715" cy="1702435"/>
            <wp:effectExtent l="0" t="0" r="6985" b="0"/>
            <wp:wrapNone/>
            <wp:docPr id="295" name="irc_mi" descr="Image result for fighting netball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ghting netball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val="en-GB" w:eastAsia="en-GB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0</wp:posOffset>
            </wp:positionV>
            <wp:extent cx="2270125" cy="1702435"/>
            <wp:effectExtent l="0" t="0" r="0" b="0"/>
            <wp:wrapNone/>
            <wp:docPr id="294" name="irc_mi" descr="Image result for suarez biti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uarez bitin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1FD9" w:rsidRDefault="00F11FD9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E37BB2" w:rsidRDefault="00E37BB2" w:rsidP="000F5222"/>
    <w:p w:rsidR="00F11FD9" w:rsidRPr="00E37BB2" w:rsidRDefault="00E37BB2" w:rsidP="000F5222">
      <w:pPr>
        <w:rPr>
          <w:b/>
          <w:sz w:val="28"/>
        </w:rPr>
      </w:pPr>
      <w:r w:rsidRPr="00E37BB2">
        <w:rPr>
          <w:b/>
          <w:sz w:val="28"/>
        </w:rPr>
        <w:t>Reasons why it’s important to control emotions?</w:t>
      </w:r>
    </w:p>
    <w:p w:rsidR="00F11FD9" w:rsidRDefault="00F11FD9" w:rsidP="000F5222"/>
    <w:p w:rsidR="00F11FD9" w:rsidRDefault="00E37BB2" w:rsidP="00E37BB2">
      <w:pPr>
        <w:pStyle w:val="ListParagraph"/>
        <w:numPr>
          <w:ilvl w:val="0"/>
          <w:numId w:val="25"/>
        </w:numPr>
        <w:ind w:left="360"/>
      </w:pPr>
      <w:r>
        <w:t xml:space="preserve"> </w:t>
      </w:r>
    </w:p>
    <w:p w:rsidR="00E37BB2" w:rsidRDefault="00E37BB2" w:rsidP="00E37BB2"/>
    <w:p w:rsidR="00E37BB2" w:rsidRDefault="00E37BB2" w:rsidP="00E37BB2"/>
    <w:p w:rsidR="00E37BB2" w:rsidRDefault="00E37BB2" w:rsidP="00E37BB2"/>
    <w:p w:rsidR="00E37BB2" w:rsidRDefault="00E37BB2" w:rsidP="00E37BB2">
      <w:pPr>
        <w:pStyle w:val="ListParagraph"/>
        <w:numPr>
          <w:ilvl w:val="0"/>
          <w:numId w:val="25"/>
        </w:numPr>
        <w:ind w:left="360"/>
      </w:pPr>
      <w:r>
        <w:t xml:space="preserve"> </w:t>
      </w:r>
    </w:p>
    <w:p w:rsidR="00E37BB2" w:rsidRDefault="00E37BB2" w:rsidP="00E37BB2">
      <w:pPr>
        <w:pStyle w:val="ListParagraph"/>
        <w:ind w:left="360"/>
      </w:pPr>
    </w:p>
    <w:p w:rsidR="00E37BB2" w:rsidRDefault="00E37BB2" w:rsidP="00E37BB2">
      <w:pPr>
        <w:pStyle w:val="ListParagraph"/>
        <w:ind w:left="360"/>
      </w:pPr>
    </w:p>
    <w:p w:rsidR="00E37BB2" w:rsidRDefault="00E37BB2" w:rsidP="00E37BB2">
      <w:pPr>
        <w:pStyle w:val="ListParagraph"/>
        <w:ind w:left="360"/>
      </w:pPr>
    </w:p>
    <w:p w:rsidR="00E37BB2" w:rsidRDefault="00E37BB2" w:rsidP="00E37BB2">
      <w:pPr>
        <w:pStyle w:val="ListParagraph"/>
        <w:numPr>
          <w:ilvl w:val="0"/>
          <w:numId w:val="25"/>
        </w:numPr>
        <w:ind w:left="360"/>
      </w:pPr>
      <w:r>
        <w:t xml:space="preserve"> </w:t>
      </w:r>
    </w:p>
    <w:p w:rsidR="00E37BB2" w:rsidRDefault="00E37BB2" w:rsidP="00E37BB2">
      <w:r>
        <w:t xml:space="preserve"> </w:t>
      </w:r>
    </w:p>
    <w:p w:rsidR="00E37BB2" w:rsidRDefault="00E37BB2" w:rsidP="00E37BB2">
      <w:pPr>
        <w:pStyle w:val="ListParagraph"/>
        <w:numPr>
          <w:ilvl w:val="0"/>
          <w:numId w:val="25"/>
        </w:numPr>
        <w:ind w:left="360"/>
      </w:pPr>
      <w:r>
        <w:t xml:space="preserve"> </w:t>
      </w:r>
    </w:p>
    <w:p w:rsidR="00E37BB2" w:rsidRDefault="00E37BB2" w:rsidP="00E37BB2">
      <w:r>
        <w:t xml:space="preserve"> </w:t>
      </w:r>
    </w:p>
    <w:p w:rsidR="00E37BB2" w:rsidRDefault="00E37BB2" w:rsidP="00E37BB2">
      <w:pPr>
        <w:pStyle w:val="ListParagraph"/>
        <w:numPr>
          <w:ilvl w:val="0"/>
          <w:numId w:val="25"/>
        </w:numPr>
        <w:ind w:left="360"/>
      </w:pPr>
      <w:r>
        <w:t xml:space="preserve"> </w:t>
      </w:r>
    </w:p>
    <w:p w:rsidR="00E37BB2" w:rsidRDefault="00E37BB2" w:rsidP="00E37BB2">
      <w:r>
        <w:t xml:space="preserve"> </w:t>
      </w:r>
    </w:p>
    <w:p w:rsidR="000875CB" w:rsidRPr="00E37BB2" w:rsidRDefault="000875CB" w:rsidP="00E37BB2">
      <w:pPr>
        <w:pStyle w:val="ListParagraph"/>
        <w:numPr>
          <w:ilvl w:val="0"/>
          <w:numId w:val="25"/>
        </w:numPr>
        <w:ind w:left="360"/>
      </w:pPr>
    </w:p>
    <w:p w:rsidR="00F11FD9" w:rsidRDefault="00F11FD9" w:rsidP="00F11FD9">
      <w:pPr>
        <w:rPr>
          <w:rFonts w:ascii="Arial Narrow" w:hAnsi="Arial Narrow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A83117" w:rsidRDefault="00A8311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973810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sz w:val="28"/>
          <w:u w:val="single"/>
        </w:rPr>
        <w:lastRenderedPageBreak/>
        <w:t>Types of Guidance</w:t>
      </w: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299" distR="114299" simplePos="0" relativeHeight="251995136" behindDoc="0" locked="0" layoutInCell="1" allowOverlap="1">
                <wp:simplePos x="0" y="0"/>
                <wp:positionH relativeFrom="column">
                  <wp:posOffset>2531109</wp:posOffset>
                </wp:positionH>
                <wp:positionV relativeFrom="paragraph">
                  <wp:posOffset>152400</wp:posOffset>
                </wp:positionV>
                <wp:extent cx="0" cy="9253855"/>
                <wp:effectExtent l="57150" t="19050" r="76200" b="80645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2538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flip:x;z-index:25199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9.3pt,12pt" to="199.3pt,7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E2347A"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168275</wp:posOffset>
            </wp:positionV>
            <wp:extent cx="2045335" cy="1544955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53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168275</wp:posOffset>
                </wp:positionV>
                <wp:extent cx="6778625" cy="9253855"/>
                <wp:effectExtent l="0" t="0" r="22225" b="23495"/>
                <wp:wrapNone/>
                <wp:docPr id="303" name="Rounded 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8625" cy="92538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26" style="position:absolute;margin-left:-60pt;margin-top:13.25pt;width:533.75pt;height:728.6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" fillcolor="white [3201]" strokecolor="#4bacc6 [3208]" strokeweight="2pt">
                <v:path arrowok="t"/>
              </v:roundrect>
            </w:pict>
          </mc:Fallback>
        </mc:AlternateContent>
      </w:r>
      <w:r w:rsidR="00E2347A"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-842098</wp:posOffset>
            </wp:positionH>
            <wp:positionV relativeFrom="paragraph">
              <wp:posOffset>168275</wp:posOffset>
            </wp:positionV>
            <wp:extent cx="1954530" cy="1540510"/>
            <wp:effectExtent l="0" t="0" r="7620" b="254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453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68580</wp:posOffset>
                </wp:positionV>
                <wp:extent cx="1261110" cy="61468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Pr="00516BAD" w:rsidRDefault="00E2347A" w:rsidP="00E2347A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516BAD">
                              <w:rPr>
                                <w:b/>
                              </w:rPr>
                              <w:t>_______________ 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07.65pt;margin-top:5.4pt;width:99.3pt;height:48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" stroked="f">
                <v:textbox>
                  <w:txbxContent>
                    <w:p w:rsidR="00E2347A" w:rsidRPr="00516BAD" w:rsidRDefault="00E2347A" w:rsidP="00E2347A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516BAD">
                        <w:rPr>
                          <w:b/>
                        </w:rPr>
                        <w:t>_______________ Guidance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74295</wp:posOffset>
                </wp:positionV>
                <wp:extent cx="1261110" cy="614680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Pr="00516BAD" w:rsidRDefault="00E2347A" w:rsidP="00E2347A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516BAD">
                              <w:rPr>
                                <w:b/>
                              </w:rPr>
                              <w:t>_______________ 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96.35pt;margin-top:5.85pt;width:99.3pt;height:48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" stroked="f">
                <v:textbox>
                  <w:txbxContent>
                    <w:p w:rsidR="00E2347A" w:rsidRPr="00516BAD" w:rsidRDefault="00E2347A" w:rsidP="00E2347A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516BAD">
                        <w:rPr>
                          <w:b/>
                        </w:rPr>
                        <w:t>_______________ Guidance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169545</wp:posOffset>
                </wp:positionV>
                <wp:extent cx="409575" cy="330835"/>
                <wp:effectExtent l="0" t="0" r="9525" b="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BAD" w:rsidRPr="00516BAD" w:rsidRDefault="00516BAD" w:rsidP="00516BAD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E.g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.,..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90.15pt;margin-top:13.35pt;width:32.25pt;height:26.0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" stroked="f">
                <v:textbox>
                  <w:txbxContent>
                    <w:p w:rsidR="00516BAD" w:rsidRPr="00516BAD" w:rsidRDefault="00516BAD" w:rsidP="00516BAD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E.g.,..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155575</wp:posOffset>
                </wp:positionV>
                <wp:extent cx="504190" cy="425450"/>
                <wp:effectExtent l="0" t="0" r="0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BAD" w:rsidRPr="00516BAD" w:rsidRDefault="00516BAD" w:rsidP="00516BAD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E.g.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04.35pt;margin-top:12.25pt;width:39.7pt;height:33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" stroked="f">
                <v:textbox>
                  <w:txbxContent>
                    <w:p w:rsidR="00516BAD" w:rsidRPr="00516BAD" w:rsidRDefault="00516BAD" w:rsidP="00516BAD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E.g.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107315</wp:posOffset>
                </wp:positionV>
                <wp:extent cx="2110105" cy="269875"/>
                <wp:effectExtent l="0" t="0" r="4445" b="698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margin-left:217.3pt;margin-top:8.45pt;width:166.15pt;height:21.25pt;z-index:2520023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JfJQIAACU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" stroked="f">
                <v:textbox style="mso-fit-shape-to-text:t">
                  <w:txbxContent>
                    <w:p w:rsidR="00E2347A" w:rsidRDefault="00E2347A" w:rsidP="00E2347A">
                      <w:r>
                        <w:t>What are the advantages?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23495</wp:posOffset>
                </wp:positionV>
                <wp:extent cx="2108835" cy="269875"/>
                <wp:effectExtent l="0" t="0" r="4445" b="698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>
                            <w:r>
                              <w:t>What are the 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margin-left:-51.65pt;margin-top:1.85pt;width:166.05pt;height:21.25pt;z-index:2519982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" stroked="f">
                <v:textbox style="mso-fit-shape-to-text:t">
                  <w:txbxContent>
                    <w:p w:rsidR="00E2347A" w:rsidRDefault="00E2347A">
                      <w:r>
                        <w:t>What are the advantages?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2753995</wp:posOffset>
                </wp:positionH>
                <wp:positionV relativeFrom="paragraph">
                  <wp:posOffset>80645</wp:posOffset>
                </wp:positionV>
                <wp:extent cx="2108835" cy="269875"/>
                <wp:effectExtent l="0" t="0" r="4445" b="6985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disadvantages?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2" type="#_x0000_t202" style="position:absolute;margin-left:216.85pt;margin-top:6.35pt;width:166.05pt;height:21.25pt;z-index:2520207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" stroked="f">
                <v:textbox style="mso-fit-shape-to-text:t">
                  <w:txbxContent>
                    <w:p w:rsidR="00E2347A" w:rsidRDefault="00E2347A" w:rsidP="00E2347A">
                      <w:r>
                        <w:t>What are the disadvantages?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102235</wp:posOffset>
                </wp:positionV>
                <wp:extent cx="2108835" cy="269875"/>
                <wp:effectExtent l="0" t="0" r="4445" b="698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disadvantages?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3" type="#_x0000_t202" style="position:absolute;margin-left:-59.55pt;margin-top:8.05pt;width:166.05pt;height:21.25pt;z-index:2520002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" stroked="f">
                <v:textbox style="mso-fit-shape-to-text:t">
                  <w:txbxContent>
                    <w:p w:rsidR="00E2347A" w:rsidRDefault="00E2347A" w:rsidP="00E2347A">
                      <w:r>
                        <w:t>What are the disadvantages?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77470</wp:posOffset>
                </wp:positionV>
                <wp:extent cx="6778625" cy="31115"/>
                <wp:effectExtent l="38100" t="38100" r="60325" b="83185"/>
                <wp:wrapNone/>
                <wp:docPr id="310" name="Straight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778625" cy="311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" o:spid="_x0000_s1026" style="position:absolute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0.05pt,6.1pt" to="473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-1270</wp:posOffset>
                </wp:positionV>
                <wp:extent cx="2108835" cy="269875"/>
                <wp:effectExtent l="0" t="0" r="4445" b="698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4" type="#_x0000_t202" style="position:absolute;margin-left:208.6pt;margin-top:-.1pt;width:166.05pt;height:21.25pt;z-index:2520064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" stroked="f">
                <v:textbox style="mso-fit-shape-to-text:t">
                  <w:txbxContent>
                    <w:p w:rsidR="00E2347A" w:rsidRDefault="00E2347A" w:rsidP="00E2347A">
                      <w:r>
                        <w:t>What are the advantages?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-645795</wp:posOffset>
                </wp:positionH>
                <wp:positionV relativeFrom="paragraph">
                  <wp:posOffset>-1905</wp:posOffset>
                </wp:positionV>
                <wp:extent cx="2108200" cy="269875"/>
                <wp:effectExtent l="0" t="0" r="4445" b="698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5" type="#_x0000_t202" style="position:absolute;margin-left:-50.85pt;margin-top:-.15pt;width:166pt;height:21.25pt;z-index:2520043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" stroked="f">
                <v:textbox style="mso-fit-shape-to-text:t">
                  <w:txbxContent>
                    <w:p w:rsidR="00E2347A" w:rsidRDefault="00E2347A" w:rsidP="00E2347A">
                      <w:r>
                        <w:t>What are the advantages?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57150</wp:posOffset>
                </wp:positionV>
                <wp:extent cx="2108200" cy="269875"/>
                <wp:effectExtent l="0" t="0" r="4445" b="698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disadvantages?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6" type="#_x0000_t202" style="position:absolute;margin-left:208.15pt;margin-top:4.5pt;width:166pt;height:21.25pt;z-index:2520186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" stroked="f">
                <v:textbox style="mso-fit-shape-to-text:t">
                  <w:txbxContent>
                    <w:p w:rsidR="00E2347A" w:rsidRDefault="00E2347A" w:rsidP="00E2347A">
                      <w:r>
                        <w:t>What are the disadvantages?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36195</wp:posOffset>
                </wp:positionV>
                <wp:extent cx="2108835" cy="269875"/>
                <wp:effectExtent l="0" t="0" r="4445" b="6985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Default="00E2347A" w:rsidP="00E2347A">
                            <w:r>
                              <w:t>What are the disadvantages?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position:absolute;margin-left:-51.3pt;margin-top:2.85pt;width:166.05pt;height:21.25pt;z-index:2520166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5dJgIAACYEAAAOAAAAZHJzL2Uyb0RvYy54bWysU81u2zAMvg/YOwi6L3a8JE2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" stroked="f">
                <v:textbox style="mso-fit-shape-to-text:t">
                  <w:txbxContent>
                    <w:p w:rsidR="00E2347A" w:rsidRDefault="00E2347A" w:rsidP="00E2347A">
                      <w:r>
                        <w:t>What are the disadvantages?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36129B" w:rsidRDefault="0036129B" w:rsidP="00F11FD9">
      <w:pPr>
        <w:rPr>
          <w:rFonts w:ascii="Arial Narrow" w:hAnsi="Arial Narrow"/>
          <w:b/>
          <w:sz w:val="28"/>
          <w:u w:val="single"/>
        </w:rPr>
      </w:pPr>
    </w:p>
    <w:p w:rsidR="0036129B" w:rsidRDefault="0036129B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-652780</wp:posOffset>
                </wp:positionH>
                <wp:positionV relativeFrom="paragraph">
                  <wp:posOffset>-2540</wp:posOffset>
                </wp:positionV>
                <wp:extent cx="1875790" cy="393700"/>
                <wp:effectExtent l="0" t="0" r="0" b="635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Pr="00516BAD" w:rsidRDefault="00E2347A" w:rsidP="00E2347A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516BAD">
                              <w:rPr>
                                <w:b/>
                              </w:rPr>
                              <w:t>_______________ 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-51.4pt;margin-top:-.2pt;width:147.7pt;height:3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" stroked="f">
                <v:textbox>
                  <w:txbxContent>
                    <w:p w:rsidR="00E2347A" w:rsidRPr="00516BAD" w:rsidRDefault="00E2347A" w:rsidP="00E2347A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516BAD">
                        <w:rPr>
                          <w:b/>
                        </w:rPr>
                        <w:t>_______________ Guidance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-2540</wp:posOffset>
                </wp:positionV>
                <wp:extent cx="1781175" cy="393700"/>
                <wp:effectExtent l="0" t="0" r="9525" b="635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47A" w:rsidRPr="00516BAD" w:rsidRDefault="00E2347A" w:rsidP="00E2347A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516BAD">
                              <w:rPr>
                                <w:b/>
                              </w:rPr>
                              <w:t>_______________ Guidance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326pt;margin-top:-.2pt;width:140.25pt;height:31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" stroked="f">
                <v:textbox>
                  <w:txbxContent>
                    <w:p w:rsidR="00E2347A" w:rsidRPr="00516BAD" w:rsidRDefault="00E2347A" w:rsidP="00E2347A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516BAD">
                        <w:rPr>
                          <w:b/>
                        </w:rPr>
                        <w:t>_______________ Guidance</w:t>
                      </w:r>
                    </w:p>
                  </w:txbxContent>
                </v:textbox>
              </v:shape>
            </w:pict>
          </mc:Fallback>
        </mc:AlternateContent>
      </w:r>
    </w:p>
    <w:p w:rsidR="005C2797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93345</wp:posOffset>
                </wp:positionV>
                <wp:extent cx="456565" cy="330835"/>
                <wp:effectExtent l="0" t="0" r="635" b="0"/>
                <wp:wrapNone/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BAD" w:rsidRPr="00516BAD" w:rsidRDefault="00516BAD" w:rsidP="00516BAD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E.g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.,..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208.05pt;margin-top:7.35pt;width:35.95pt;height:26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" stroked="f">
                <v:textbox>
                  <w:txbxContent>
                    <w:p w:rsidR="00516BAD" w:rsidRPr="00516BAD" w:rsidRDefault="00516BAD" w:rsidP="00516BAD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E.g.,..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/>
          <w:noProof/>
          <w:sz w:val="2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93345</wp:posOffset>
                </wp:positionV>
                <wp:extent cx="535940" cy="330835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BAD" w:rsidRPr="00516BAD" w:rsidRDefault="00516BAD" w:rsidP="00516BAD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E.g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.,..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87.65pt;margin-top:7.35pt;width:42.2pt;height:26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" stroked="f">
                <v:textbox>
                  <w:txbxContent>
                    <w:p w:rsidR="00516BAD" w:rsidRPr="00516BAD" w:rsidRDefault="00516BAD" w:rsidP="00516BAD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E.g.,..</w:t>
                      </w:r>
                    </w:p>
                  </w:txbxContent>
                </v:textbox>
              </v:shape>
            </w:pict>
          </mc:Fallback>
        </mc:AlternateContent>
      </w:r>
      <w:r w:rsidR="00E2347A"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4140353</wp:posOffset>
            </wp:positionH>
            <wp:positionV relativeFrom="paragraph">
              <wp:posOffset>188004</wp:posOffset>
            </wp:positionV>
            <wp:extent cx="1939159" cy="1465668"/>
            <wp:effectExtent l="0" t="0" r="4445" b="127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9042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347A">
        <w:rPr>
          <w:rFonts w:ascii="Arial Narrow" w:hAnsi="Arial Narrow"/>
          <w:b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194310</wp:posOffset>
            </wp:positionV>
            <wp:extent cx="1877695" cy="1475105"/>
            <wp:effectExtent l="0" t="0" r="825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5C2797" w:rsidRDefault="005C2797" w:rsidP="00F11FD9">
      <w:pPr>
        <w:rPr>
          <w:rFonts w:ascii="Arial Narrow" w:hAnsi="Arial Narrow"/>
          <w:b/>
          <w:sz w:val="28"/>
          <w:u w:val="single"/>
        </w:rPr>
      </w:pPr>
    </w:p>
    <w:p w:rsidR="00F11FD9" w:rsidRPr="00FA3031" w:rsidRDefault="005C5E07" w:rsidP="00F11FD9">
      <w:pPr>
        <w:rPr>
          <w:rFonts w:ascii="Arial Narrow" w:hAnsi="Arial Narrow"/>
          <w:b/>
          <w:sz w:val="28"/>
          <w:u w:val="single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-763905</wp:posOffset>
                </wp:positionH>
                <wp:positionV relativeFrom="paragraph">
                  <wp:posOffset>1561465</wp:posOffset>
                </wp:positionV>
                <wp:extent cx="6512560" cy="1182370"/>
                <wp:effectExtent l="19050" t="19050" r="116840" b="93980"/>
                <wp:wrapTight wrapText="bothSides">
                  <wp:wrapPolygon edited="0">
                    <wp:start x="12637" y="-348"/>
                    <wp:lineTo x="-63" y="-348"/>
                    <wp:lineTo x="-63" y="21577"/>
                    <wp:lineTo x="63" y="21925"/>
                    <wp:lineTo x="63" y="22969"/>
                    <wp:lineTo x="12194" y="22969"/>
                    <wp:lineTo x="13774" y="22969"/>
                    <wp:lineTo x="21356" y="22273"/>
                    <wp:lineTo x="21356" y="21925"/>
                    <wp:lineTo x="21735" y="16357"/>
                    <wp:lineTo x="21924" y="11136"/>
                    <wp:lineTo x="21924" y="10788"/>
                    <wp:lineTo x="21608" y="5220"/>
                    <wp:lineTo x="21166" y="696"/>
                    <wp:lineTo x="21040" y="-348"/>
                    <wp:lineTo x="12637" y="-348"/>
                  </wp:wrapPolygon>
                </wp:wrapTight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2560" cy="1182370"/>
                          <a:chOff x="1077" y="5760"/>
                          <a:chExt cx="10256" cy="2338"/>
                        </a:xfrm>
                      </wpg:grpSpPr>
                      <wps:wsp>
                        <wps:cNvPr id="19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077" y="5832"/>
                            <a:ext cx="1501" cy="2266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11FD9">
                              <w:pPr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Extrinsic</w:t>
                              </w:r>
                              <w:r w:rsidRPr="000003DE">
                                <w:rPr>
                                  <w:rFonts w:ascii="Arial Narrow" w:hAnsi="Arial Narrow"/>
                                </w:rPr>
                                <w:t xml:space="preserve"> Feedback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877" y="5832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Description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7197" y="5760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Practical Example(s)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02" style="position:absolute;margin-left:-60.15pt;margin-top:122.95pt;width:512.8pt;height:93.1pt;z-index:251976704" coordorigin="1077,5760" coordsize="10256,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7" o:spid="_x0000_s1103" type="#_x0000_t15" style="position:absolute;left:1077;top:5832;width:150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sDcAA&#10;AADbAAAADwAAAGRycy9kb3ducmV2LnhtbERPTYvCMBC9L/gfwgje1tQ9SK1GEWVF2JPVi7ehGdti&#10;M6lJ1Oqv3wiCt3m8z5ktOtOIGzlfW1YwGiYgiAuray4VHPa/3ykIH5A1NpZJwYM8LOa9rxlm2t55&#10;R7c8lCKGsM9QQRVCm0npi4oM+qFtiSN3ss5giNCVUju8x3DTyJ8kGUuDNceGCltaVVSc86tRkMq/&#10;vFm3k+dz48q6SC/J/piflRr0u+UURKAufMRv91bH+RN4/RIP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VsDcAAAADbAAAADwAAAAAAAAAAAAAAAACYAgAAZHJzL2Rvd25y&#10;ZXYueG1sUEsFBgAAAAAEAAQA9QAAAIUDAAAAAA==&#10;" strokecolor="#4f81bd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0003DE" w:rsidRDefault="0036129B" w:rsidP="00F11FD9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Extrinsic</w:t>
                        </w:r>
                        <w:r w:rsidRPr="000003DE">
                          <w:rPr>
                            <w:rFonts w:ascii="Arial Narrow" w:hAnsi="Arial Narrow"/>
                          </w:rPr>
                          <w:t xml:space="preserve"> Feedback</w:t>
                        </w:r>
                      </w:p>
                    </w:txbxContent>
                  </v:textbox>
                </v:shape>
                <v:shape id="AutoShape 8" o:spid="_x0000_s1104" type="#_x0000_t55" style="position:absolute;left:2877;top:5832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33sMA&#10;AADbAAAADwAAAGRycy9kb3ducmV2LnhtbERPy2rCQBTdF/oPwy24KXWilCIxE1FBbLso+EBdXjLX&#10;TDBzJ2bGmP59ZyF0eTjvbNbbWnTU+sqxgtEwAUFcOF1xqWC/W71NQPiArLF2TAp+ycMsf37KMNXu&#10;zhvqtqEUMYR9igpMCE0qpS8MWfRD1xBH7uxaiyHCtpS6xXsMt7UcJ8mHtFhxbDDY0NJQcdnerILu&#10;eli/T35O9LrYX7/N5rg+fe1YqcFLP5+CCNSHf/HD/akVjOP6+C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c33sMAAADbAAAADwAAAAAAAAAAAAAAAACYAgAAZHJzL2Rv&#10;d25yZXYueG1sUEsFBgAAAAAEAAQA9QAAAIgDAAAAAA=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Description</w:t>
                        </w:r>
                      </w:p>
                      <w:p w:rsidR="0036129B" w:rsidRDefault="0036129B" w:rsidP="00F11FD9"/>
                    </w:txbxContent>
                  </v:textbox>
                </v:shape>
                <v:shape id="AutoShape 9" o:spid="_x0000_s1105" type="#_x0000_t55" style="position:absolute;left:7197;top:5760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SRcYA&#10;AADbAAAADwAAAGRycy9kb3ducmV2LnhtbESPT2sCMRTE7wW/Q3iCl6JZRURWo7QFsfYg+IfW42Pz&#10;3CzdvKybdN1+eyMIHoeZ+Q0zX7a2FA3VvnCsYDhIQBBnThecKzgeVv0pCB+QNZaOScE/eVguOi9z&#10;TLW78o6afchFhLBPUYEJoUql9Jkhi37gKuLonV1tMURZ51LXeI1wW8pRkkykxYLjgsGKPgxlv/s/&#10;q6C5fK/H0+2JXt+Ply+z+1mfNgdWqtdt32YgArXhGX60P7WC0RD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uSRcYAAADbAAAADwAAAAAAAAAAAAAAAACYAgAAZHJz&#10;L2Rvd25yZXYueG1sUEsFBgAAAAAEAAQA9QAAAIsDAAAAAA=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Practical Example(s)</w:t>
                        </w:r>
                      </w:p>
                      <w:p w:rsidR="0036129B" w:rsidRDefault="0036129B" w:rsidP="00F11FD9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2965450</wp:posOffset>
                </wp:positionV>
                <wp:extent cx="6513195" cy="1351915"/>
                <wp:effectExtent l="19050" t="19050" r="116205" b="95885"/>
                <wp:wrapTight wrapText="bothSides">
                  <wp:wrapPolygon edited="0">
                    <wp:start x="-63" y="-304"/>
                    <wp:lineTo x="-63" y="21306"/>
                    <wp:lineTo x="3791" y="22828"/>
                    <wp:lineTo x="12130" y="22828"/>
                    <wp:lineTo x="18068" y="22828"/>
                    <wp:lineTo x="21480" y="21610"/>
                    <wp:lineTo x="21417" y="19175"/>
                    <wp:lineTo x="21859" y="13392"/>
                    <wp:lineTo x="21922" y="11262"/>
                    <wp:lineTo x="21606" y="0"/>
                    <wp:lineTo x="20848" y="-304"/>
                    <wp:lineTo x="2527" y="-304"/>
                    <wp:lineTo x="-63" y="-304"/>
                  </wp:wrapPolygon>
                </wp:wrapTight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3195" cy="1351915"/>
                          <a:chOff x="1077" y="12357"/>
                          <a:chExt cx="10256" cy="2425"/>
                        </a:xfrm>
                      </wpg:grpSpPr>
                      <wps:wsp>
                        <wps:cNvPr id="1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077" y="12357"/>
                            <a:ext cx="1501" cy="2266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11FD9">
                              <w:pPr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Knowledge of Results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2877" y="12516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Description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7197" y="12403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Practical Example(s)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06" style="position:absolute;margin-left:-60pt;margin-top:233.5pt;width:512.85pt;height:106.45pt;z-index:251978752" coordorigin="1077,12357" coordsize="10256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">
                <v:shape id="AutoShape 15" o:spid="_x0000_s1107" type="#_x0000_t15" style="position:absolute;left:1077;top:12357;width:150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mCMAA&#10;AADbAAAADwAAAGRycy9kb3ducmV2LnhtbERPTYvCMBC9C/6HMII3TVdwqV2jLIoi7GmrF29DM9sW&#10;m0lNolZ/vVkQvM3jfc582ZlGXMn52rKCj3ECgriwuuZSwWG/GaUgfEDW2FgmBXfysFz0e3PMtL3x&#10;L13zUIoYwj5DBVUIbSalLyoy6Me2JY7cn3UGQ4SulNrhLYabRk6S5FMarDk2VNjSqqLilF+MglT+&#10;5M26nT0eW1fWRXpO9sf8pNRw0H1/gQjUhbf45d7pOH8K/7/E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hmCMAAAADbAAAADwAAAAAAAAAAAAAAAACYAgAAZHJzL2Rvd25y&#10;ZXYueG1sUEsFBgAAAAAEAAQA9QAAAIUDAAAAAA==&#10;" strokecolor="#4f81bd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0003DE" w:rsidRDefault="0036129B" w:rsidP="00F11FD9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Knowledge of Results</w:t>
                        </w:r>
                      </w:p>
                    </w:txbxContent>
                  </v:textbox>
                </v:shape>
                <v:shape id="AutoShape 16" o:spid="_x0000_s1108" type="#_x0000_t55" style="position:absolute;left:2877;top:12516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AjMMA&#10;AADbAAAADwAAAGRycy9kb3ducmV2LnhtbERPS2sCMRC+C/0PYQq9SM1aRGQ1SisUWw+CD6rHYTNu&#10;FjeTdZOu6783guBtPr7nTGatLUVDtS8cK+j3EhDEmdMF5wp22+/3EQgfkDWWjknBlTzMpi+dCaba&#10;XXhNzSbkIoawT1GBCaFKpfSZIYu+5yriyB1dbTFEWOdS13iJ4baUH0kylBYLjg0GK5obyk6bf6ug&#10;Of8tBqPVgbpfu/PSrPeLw++WlXp7bT/HIAK14Sl+uH90nD+E+y/xAD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7AjMMAAADbAAAADwAAAAAAAAAAAAAAAACYAgAAZHJzL2Rv&#10;d25yZXYueG1sUEsFBgAAAAAEAAQA9QAAAIgDAAAAAA=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Description</w:t>
                        </w:r>
                      </w:p>
                      <w:p w:rsidR="0036129B" w:rsidRDefault="0036129B" w:rsidP="00F11FD9"/>
                    </w:txbxContent>
                  </v:textbox>
                </v:shape>
                <v:shape id="AutoShape 17" o:spid="_x0000_s1109" type="#_x0000_t55" style="position:absolute;left:7197;top:12403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lF8QA&#10;AADbAAAADwAAAGRycy9kb3ducmV2LnhtbERPS2sCMRC+C/0PYQpepGYVaWVrlCqI2oPgg9bjsJlu&#10;lm4m6yau6783hYK3+fieM5m1thQN1b5wrGDQT0AQZ04XnCs4HpYvYxA+IGssHZOCG3mYTZ86E0y1&#10;u/KOmn3IRQxhn6ICE0KVSukzQxZ931XEkftxtcUQYZ1LXeM1httSDpPkVVosODYYrGhhKPvdX6yC&#10;5vy1Go23J+rNj+dPs/tenTYHVqr73H68gwjUhof4373Wcf4b/P0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ZRfEAAAA2wAAAA8AAAAAAAAAAAAAAAAAmAIAAGRycy9k&#10;b3ducmV2LnhtbFBLBQYAAAAABAAEAPUAAACJAwAAAAA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Practical Example(s)</w:t>
                        </w:r>
                      </w:p>
                      <w:p w:rsidR="0036129B" w:rsidRDefault="0036129B" w:rsidP="00F11FD9"/>
                    </w:txbxContent>
                  </v:textbox>
                </v:shape>
                <w10:wrap type="tight"/>
              </v:group>
            </w:pict>
          </mc:Fallback>
        </mc:AlternateContent>
      </w:r>
      <w:r w:rsidR="00F11FD9" w:rsidRPr="00FA3031">
        <w:rPr>
          <w:rFonts w:ascii="Arial Narrow" w:hAnsi="Arial Narrow"/>
          <w:b/>
          <w:sz w:val="28"/>
          <w:u w:val="single"/>
        </w:rPr>
        <w:t>Types of Feedback</w:t>
      </w:r>
    </w:p>
    <w:p w:rsidR="00F11FD9" w:rsidRPr="000003DE" w:rsidRDefault="005C5E07" w:rsidP="00F11FD9">
      <w:pPr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-725805</wp:posOffset>
                </wp:positionH>
                <wp:positionV relativeFrom="paragraph">
                  <wp:posOffset>4313555</wp:posOffset>
                </wp:positionV>
                <wp:extent cx="6630670" cy="1132840"/>
                <wp:effectExtent l="19050" t="19050" r="113030" b="86360"/>
                <wp:wrapTight wrapText="bothSides">
                  <wp:wrapPolygon edited="0">
                    <wp:start x="-62" y="-363"/>
                    <wp:lineTo x="-62" y="21430"/>
                    <wp:lineTo x="62" y="22883"/>
                    <wp:lineTo x="62" y="22883"/>
                    <wp:lineTo x="21286" y="22883"/>
                    <wp:lineTo x="21348" y="22883"/>
                    <wp:lineTo x="21720" y="17072"/>
                    <wp:lineTo x="21906" y="11623"/>
                    <wp:lineTo x="21906" y="11260"/>
                    <wp:lineTo x="21596" y="5448"/>
                    <wp:lineTo x="21161" y="726"/>
                    <wp:lineTo x="21037" y="-363"/>
                    <wp:lineTo x="-62" y="-363"/>
                  </wp:wrapPolygon>
                </wp:wrapTight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670" cy="1132840"/>
                          <a:chOff x="1077" y="9000"/>
                          <a:chExt cx="10320" cy="2266"/>
                        </a:xfrm>
                      </wpg:grpSpPr>
                      <wps:wsp>
                        <wps:cNvPr id="1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77" y="9000"/>
                            <a:ext cx="1501" cy="2266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11FD9">
                              <w:pPr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</w:rPr>
                                <w:t>Knowledge of Performance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2877" y="9000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Description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7261" y="9000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Practical Example(s)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10" style="position:absolute;margin-left:-57.15pt;margin-top:339.65pt;width:522.1pt;height:89.2pt;z-index:251977728" coordorigin="1077,9000" coordsize="10320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">
                <v:shape id="AutoShape 11" o:spid="_x0000_s1111" type="#_x0000_t15" style="position:absolute;left:1077;top:9000;width:150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gC8AA&#10;AADbAAAADwAAAGRycy9kb3ducmV2LnhtbERPTYvCMBC9L/gfwgje1lQPUqtRxGVF8LTVi7ehGdti&#10;M6lJ1Oqv3wiCt3m8z5kvO9OIGzlfW1YwGiYgiAuray4VHPa/3ykIH5A1NpZJwYM8LBe9rzlm2t75&#10;j255KEUMYZ+hgiqENpPSFxUZ9EPbEkfuZJ3BEKErpXZ4j+GmkeMkmUiDNceGCltaV1Sc86tRkMpd&#10;3vy00+dz48q6SC/J/piflRr0u9UMRKAufMRv91bH+SN4/RIP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NgC8AAAADbAAAADwAAAAAAAAAAAAAAAACYAgAAZHJzL2Rvd25y&#10;ZXYueG1sUEsFBgAAAAAEAAQA9QAAAIUDAAAAAA==&#10;" strokecolor="#4f81bd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0003DE" w:rsidRDefault="0036129B" w:rsidP="00F11FD9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>
                          <w:rPr>
                            <w:rFonts w:ascii="Arial Narrow" w:hAnsi="Arial Narrow"/>
                          </w:rPr>
                          <w:t>Knowledge of Performance</w:t>
                        </w:r>
                      </w:p>
                    </w:txbxContent>
                  </v:textbox>
                </v:shape>
                <v:shape id="AutoShape 12" o:spid="_x0000_s1112" type="#_x0000_t55" style="position:absolute;left:2877;top:9000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Gj8QA&#10;AADbAAAADwAAAGRycy9kb3ducmV2LnhtbERPS2vCQBC+C/6HZQpeRDeVUiTNKrUgth4KPrA5Dtlp&#10;NjQ7G7PbGP+9KxR6m4/vOdmyt7XoqPWVYwWP0wQEceF0xaWC42E9mYPwAVlj7ZgUXMnDcjEcZJhq&#10;d+EddftQihjCPkUFJoQmldIXhiz6qWuII/ftWoshwraUusVLDLe1nCXJs7RYcWww2NCboeJn/2sV&#10;dOfT5mn+mdN4dTxvze5rk38cWKnRQ//6AiJQH/7Ff+53HefP4P5LP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xo/EAAAA2wAAAA8AAAAAAAAAAAAAAAAAmAIAAGRycy9k&#10;b3ducmV2LnhtbFBLBQYAAAAABAAEAPUAAACJAwAAAAA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Description</w:t>
                        </w:r>
                      </w:p>
                      <w:p w:rsidR="0036129B" w:rsidRDefault="0036129B" w:rsidP="00F11FD9"/>
                    </w:txbxContent>
                  </v:textbox>
                </v:shape>
                <v:shape id="AutoShape 13" o:spid="_x0000_s1113" type="#_x0000_t55" style="position:absolute;left:7261;top:9000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jFMQA&#10;AADbAAAADwAAAGRycy9kb3ducmV2LnhtbERPS2sCMRC+C/0PYQpepGbVUmRrlCqI2oPgg9bjsJlu&#10;lm4m6yau6783hYK3+fieM5m1thQN1b5wrGDQT0AQZ04XnCs4HpYvYxA+IGssHZOCG3mYTZ86E0y1&#10;u/KOmn3IRQxhn6ICE0KVSukzQxZ931XEkftxtcUQYZ1LXeM1httSDpPkTVosODYYrGhhKPvdX6yC&#10;5vy1eh1vT9SbH8+fZve9Om0OrFT3uf14BxGoDQ/xv3ut4/wR/P0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pYxTEAAAA2wAAAA8AAAAAAAAAAAAAAAAAmAIAAGRycy9k&#10;b3ducmV2LnhtbFBLBQYAAAAABAAEAPUAAACJAwAAAAA=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Practical Example(s)</w:t>
                        </w:r>
                      </w:p>
                      <w:p w:rsidR="0036129B" w:rsidRDefault="0036129B" w:rsidP="00F11FD9"/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128270</wp:posOffset>
                </wp:positionV>
                <wp:extent cx="6453505" cy="1122045"/>
                <wp:effectExtent l="19050" t="19050" r="118745" b="97155"/>
                <wp:wrapTight wrapText="bothSides">
                  <wp:wrapPolygon edited="0">
                    <wp:start x="-64" y="-367"/>
                    <wp:lineTo x="-64" y="21637"/>
                    <wp:lineTo x="64" y="23104"/>
                    <wp:lineTo x="64" y="23104"/>
                    <wp:lineTo x="21296" y="23104"/>
                    <wp:lineTo x="21360" y="23104"/>
                    <wp:lineTo x="21742" y="17236"/>
                    <wp:lineTo x="21934" y="11735"/>
                    <wp:lineTo x="21934" y="11368"/>
                    <wp:lineTo x="21615" y="5501"/>
                    <wp:lineTo x="21169" y="733"/>
                    <wp:lineTo x="21041" y="-367"/>
                    <wp:lineTo x="-64" y="-367"/>
                  </wp:wrapPolygon>
                </wp:wrapTight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3505" cy="1122045"/>
                          <a:chOff x="1077" y="2520"/>
                          <a:chExt cx="10256" cy="2266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7" y="2520"/>
                            <a:ext cx="1501" cy="2266"/>
                          </a:xfrm>
                          <a:prstGeom prst="homePlate">
                            <a:avLst>
                              <a:gd name="adj" fmla="val 25000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003DE" w:rsidRDefault="0036129B" w:rsidP="00F11FD9">
                              <w:pPr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  <w:r w:rsidRPr="000003DE">
                                <w:rPr>
                                  <w:rFonts w:ascii="Arial Narrow" w:hAnsi="Arial Narrow"/>
                                </w:rPr>
                                <w:t>Intrinsic Feedback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877" y="2520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Description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97" y="2520"/>
                            <a:ext cx="4136" cy="2266"/>
                          </a:xfrm>
                          <a:prstGeom prst="chevron">
                            <a:avLst>
                              <a:gd name="adj" fmla="val 18895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68686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6129B" w:rsidRPr="000106B5" w:rsidRDefault="0036129B" w:rsidP="00F11FD9">
                              <w:pPr>
                                <w:rPr>
                                  <w:rFonts w:ascii="Arial Narrow" w:hAnsi="Arial Narrow"/>
                                </w:rPr>
                              </w:pPr>
                              <w:r>
                                <w:t xml:space="preserve">  </w:t>
                              </w:r>
                              <w:r w:rsidRPr="000106B5">
                                <w:rPr>
                                  <w:rFonts w:ascii="Arial Narrow" w:hAnsi="Arial Narrow"/>
                                </w:rPr>
                                <w:t>Practical Example(s)</w:t>
                              </w:r>
                            </w:p>
                            <w:p w:rsidR="0036129B" w:rsidRDefault="0036129B" w:rsidP="00F11FD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4" style="position:absolute;margin-left:-52.2pt;margin-top:10.1pt;width:508.15pt;height:88.35pt;z-index:251975680" coordorigin="1077,2520" coordsize="10256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">
                <v:shape id="AutoShape 3" o:spid="_x0000_s1115" type="#_x0000_t15" style="position:absolute;left:1077;top:2520;width:150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lpcIA&#10;AADaAAAADwAAAGRycy9kb3ducmV2LnhtbESPQYvCMBSE74L/ITzBm6arsNSuURZFEfa01Yu3R/O2&#10;LTYvNYla/fVmQfA4zMw3zHzZmUZcyfnasoKPcQKCuLC65lLBYb8ZpSB8QNbYWCYFd/KwXPR7c8y0&#10;vfEvXfNQighhn6GCKoQ2k9IXFRn0Y9sSR+/POoMhSldK7fAW4aaRkyT5lAZrjgsVtrSqqDjlF6Mg&#10;lT95s25nj8fWlXWRnpP9MT8pNRx0318gAnXhHX61d1rBFP6vx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6WWlwgAAANoAAAAPAAAAAAAAAAAAAAAAAJgCAABkcnMvZG93&#10;bnJldi54bWxQSwUGAAAAAAQABAD1AAAAhwMAAAAA&#10;" strokecolor="#4f81bd" strokeweight="2.5pt">
                  <v:shadow on="t" color="#868686" opacity=".5" offset="6pt,6pt"/>
                  <v:textbox style="layout-flow:vertical;mso-layout-flow-alt:bottom-to-top">
                    <w:txbxContent>
                      <w:p w:rsidR="0036129B" w:rsidRPr="000003DE" w:rsidRDefault="0036129B" w:rsidP="00F11FD9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  <w:r w:rsidRPr="000003DE">
                          <w:rPr>
                            <w:rFonts w:ascii="Arial Narrow" w:hAnsi="Arial Narrow"/>
                          </w:rPr>
                          <w:t>Intrinsic Feedback</w:t>
                        </w:r>
                      </w:p>
                    </w:txbxContent>
                  </v:textbox>
                </v:shape>
                <v:shape id="AutoShape 4" o:spid="_x0000_s1116" type="#_x0000_t55" style="position:absolute;left:2877;top:2520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YUMUA&#10;AADaAAAADwAAAGRycy9kb3ducmV2LnhtbESPT2sCMRTE74LfITyhF6nZFimyGkULxdZDwT9Uj4/N&#10;c7O4eVk36bp+eyMIHoeZ+Q0zmbW2FA3VvnCs4G2QgCDOnC44V7Dbfr2OQPiArLF0TAqu5GE27XYm&#10;mGp34TU1m5CLCGGfogITQpVK6TNDFv3AVcTRO7raYoiyzqWu8RLhtpTvSfIhLRYcFwxW9GkoO23+&#10;rYLm/Lccjn4P1F/sziuz3i8PP1tW6qXXzscgArXhGX60v7WCIdyvxBs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lhQxQAAANoAAAAPAAAAAAAAAAAAAAAAAJgCAABkcnMv&#10;ZG93bnJldi54bWxQSwUGAAAAAAQABAD1AAAAigMAAAAA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Description</w:t>
                        </w:r>
                      </w:p>
                      <w:p w:rsidR="0036129B" w:rsidRDefault="0036129B" w:rsidP="00F11FD9"/>
                    </w:txbxContent>
                  </v:textbox>
                </v:shape>
                <v:shape id="AutoShape 5" o:spid="_x0000_s1117" type="#_x0000_t55" style="position:absolute;left:7197;top:2520;width:413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9y8UA&#10;AADaAAAADwAAAGRycy9kb3ducmV2LnhtbESPT2sCMRTE70K/Q3gFL1Kzii2yNUoVRO1B8A+tx8fm&#10;dbN087Ju4rp+e1MoeBxm5jfMZNbaUjRU+8KxgkE/AUGcOV1wruB4WL6MQfiArLF0TApu5GE2fepM&#10;MNXuyjtq9iEXEcI+RQUmhCqV0meGLPq+q4ij9+NqiyHKOpe6xmuE21IOk+RNWiw4LhisaGEo+91f&#10;rILm/LUajbcn6s2P50+z+16dNgdWqvvcfryDCNSGR/i/vdYKXuHvSrwB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v3LxQAAANoAAAAPAAAAAAAAAAAAAAAAAJgCAABkcnMv&#10;ZG93bnJldi54bWxQSwUGAAAAAAQABAD1AAAAigMAAAAA&#10;" adj="19364" strokecolor="#4f81bd" strokeweight="2.5pt">
                  <v:shadow on="t" color="#868686" opacity=".5" offset="6pt,6pt"/>
                  <v:textbox>
                    <w:txbxContent>
                      <w:p w:rsidR="0036129B" w:rsidRPr="000106B5" w:rsidRDefault="0036129B" w:rsidP="00F11FD9">
                        <w:pPr>
                          <w:rPr>
                            <w:rFonts w:ascii="Arial Narrow" w:hAnsi="Arial Narrow"/>
                          </w:rPr>
                        </w:pPr>
                        <w:r>
                          <w:t xml:space="preserve">  </w:t>
                        </w:r>
                        <w:r w:rsidRPr="000106B5">
                          <w:rPr>
                            <w:rFonts w:ascii="Arial Narrow" w:hAnsi="Arial Narrow"/>
                          </w:rPr>
                          <w:t>Practical Example(s)</w:t>
                        </w:r>
                      </w:p>
                      <w:p w:rsidR="0036129B" w:rsidRDefault="0036129B" w:rsidP="00F11FD9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11FD9" w:rsidRDefault="005C5E07" w:rsidP="00F11FD9">
      <w:pPr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66675</wp:posOffset>
                </wp:positionV>
                <wp:extent cx="6617335" cy="2770505"/>
                <wp:effectExtent l="0" t="0" r="12065" b="1079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2770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6129B" w:rsidRPr="005B1538" w:rsidRDefault="0036129B" w:rsidP="00F11FD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5B153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Other Types of Feedback:</w:t>
                            </w:r>
                          </w:p>
                          <w:p w:rsidR="0036129B" w:rsidRDefault="0036129B" w:rsidP="00F11F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118" style="position:absolute;margin-left:-55.45pt;margin-top:5.25pt;width:521.05pt;height:218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">
                <v:textbox>
                  <w:txbxContent>
                    <w:p w:rsidR="0036129B" w:rsidRPr="005B1538" w:rsidRDefault="0036129B" w:rsidP="00F11FD9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5B1538">
                        <w:rPr>
                          <w:rFonts w:ascii="Arial" w:hAnsi="Arial" w:cs="Arial"/>
                          <w:b/>
                          <w:sz w:val="28"/>
                        </w:rPr>
                        <w:t>Other Types of Feedback:</w:t>
                      </w:r>
                    </w:p>
                    <w:p w:rsidR="0036129B" w:rsidRDefault="0036129B" w:rsidP="00F11FD9"/>
                  </w:txbxContent>
                </v:textbox>
              </v:roundrect>
            </w:pict>
          </mc:Fallback>
        </mc:AlternateContent>
      </w: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rPr>
          <w:rFonts w:ascii="Arial Narrow" w:hAnsi="Arial Narrow"/>
        </w:rPr>
      </w:pPr>
    </w:p>
    <w:p w:rsidR="00F11FD9" w:rsidRDefault="00F11FD9" w:rsidP="00F11FD9">
      <w:pPr>
        <w:pStyle w:val="ListParagraph"/>
        <w:numPr>
          <w:ilvl w:val="0"/>
          <w:numId w:val="2"/>
        </w:numPr>
        <w:ind w:left="360"/>
        <w:rPr>
          <w:rFonts w:ascii="Arial Narrow" w:hAnsi="Arial Narrow"/>
          <w:b/>
          <w:sz w:val="28"/>
          <w:u w:val="single"/>
        </w:rPr>
      </w:pPr>
      <w:r w:rsidRPr="008C10BA">
        <w:rPr>
          <w:rFonts w:ascii="Arial Narrow" w:hAnsi="Arial Narrow"/>
          <w:b/>
          <w:sz w:val="28"/>
          <w:u w:val="single"/>
        </w:rPr>
        <w:t>Mental Preparation</w:t>
      </w:r>
    </w:p>
    <w:p w:rsidR="00F11FD9" w:rsidRDefault="00F11FD9" w:rsidP="00F11FD9">
      <w:pPr>
        <w:rPr>
          <w:rFonts w:ascii="Arial Narrow" w:hAnsi="Arial Narrow"/>
          <w:b/>
          <w:sz w:val="28"/>
          <w:u w:val="single"/>
        </w:rPr>
      </w:pPr>
    </w:p>
    <w:p w:rsidR="00F11FD9" w:rsidRDefault="00F11FD9" w:rsidP="00F11FD9">
      <w:pPr>
        <w:rPr>
          <w:rFonts w:ascii="Arial Narrow" w:hAnsi="Arial Narrow"/>
          <w:b/>
          <w:sz w:val="28"/>
          <w:u w:val="single"/>
        </w:rPr>
      </w:pPr>
    </w:p>
    <w:p w:rsidR="00E37BB2" w:rsidRDefault="00E37BB2" w:rsidP="00A13F1A">
      <w:pPr>
        <w:rPr>
          <w:rFonts w:ascii="Calibri" w:eastAsia="Calibri" w:hAnsi="Calibri" w:cs="Times New Roman"/>
          <w:b/>
          <w:sz w:val="32"/>
        </w:rPr>
      </w:pPr>
    </w:p>
    <w:p w:rsidR="00A13F1A" w:rsidRPr="00F11FD9" w:rsidRDefault="00A13F1A" w:rsidP="00A13F1A">
      <w:pPr>
        <w:rPr>
          <w:rFonts w:ascii="Calibri" w:eastAsia="Calibri" w:hAnsi="Calibri" w:cs="Times New Roman"/>
          <w:b/>
          <w:sz w:val="22"/>
        </w:rPr>
      </w:pPr>
      <w:r w:rsidRPr="00F11FD9">
        <w:rPr>
          <w:rFonts w:ascii="Calibri" w:eastAsia="Calibri" w:hAnsi="Calibri" w:cs="Times New Roman"/>
          <w:b/>
          <w:sz w:val="32"/>
        </w:rPr>
        <w:lastRenderedPageBreak/>
        <w:t>Key Components of Diet</w:t>
      </w: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4445</wp:posOffset>
                </wp:positionV>
                <wp:extent cx="4094480" cy="1458595"/>
                <wp:effectExtent l="19050" t="19050" r="96520" b="103505"/>
                <wp:wrapNone/>
                <wp:docPr id="199" name="Rounded 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45859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9" o:spid="_x0000_s1119" style="position:absolute;margin-left:150.95pt;margin-top:.35pt;width:322.4pt;height:114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18415</wp:posOffset>
                </wp:positionV>
                <wp:extent cx="1921510" cy="1458595"/>
                <wp:effectExtent l="19050" t="19050" r="97790" b="103505"/>
                <wp:wrapNone/>
                <wp:docPr id="198" name="Rounded 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45859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8" o:spid="_x0000_s1120" style="position:absolute;margin-left:-10.05pt;margin-top:1.45pt;width:151.3pt;height:114.8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9525</wp:posOffset>
                </wp:positionV>
                <wp:extent cx="409575" cy="1463040"/>
                <wp:effectExtent l="19050" t="19050" r="104775" b="99060"/>
                <wp:wrapNone/>
                <wp:docPr id="197" name="Rounded 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63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7" o:spid="_x0000_s1026" style="position:absolute;margin-left:-51.05pt;margin-top:.75pt;width:32.25pt;height:115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63500</wp:posOffset>
                </wp:positionV>
                <wp:extent cx="4094480" cy="1330325"/>
                <wp:effectExtent l="19050" t="19050" r="96520" b="98425"/>
                <wp:wrapNone/>
                <wp:docPr id="196" name="Rounded 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33032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6" o:spid="_x0000_s1121" style="position:absolute;margin-left:150.95pt;margin-top:5pt;width:322.4pt;height:104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63500</wp:posOffset>
                </wp:positionV>
                <wp:extent cx="1921510" cy="1330325"/>
                <wp:effectExtent l="19050" t="19050" r="97790" b="98425"/>
                <wp:wrapNone/>
                <wp:docPr id="195" name="Rounded 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33032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5" o:spid="_x0000_s1122" style="position:absolute;margin-left:-10.05pt;margin-top:5pt;width:151.3pt;height:104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63500</wp:posOffset>
                </wp:positionV>
                <wp:extent cx="409575" cy="1330325"/>
                <wp:effectExtent l="19050" t="19050" r="104775" b="98425"/>
                <wp:wrapNone/>
                <wp:docPr id="194" name="Rounded 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330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4" o:spid="_x0000_s1026" style="position:absolute;margin-left:-51.05pt;margin-top:5pt;width:32.25pt;height:104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160020</wp:posOffset>
                </wp:positionV>
                <wp:extent cx="4094480" cy="1323975"/>
                <wp:effectExtent l="19050" t="19050" r="96520" b="104775"/>
                <wp:wrapNone/>
                <wp:docPr id="193" name="Rounded 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32397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3" o:spid="_x0000_s1123" style="position:absolute;margin-left:150.95pt;margin-top:12.6pt;width:322.4pt;height:104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160020</wp:posOffset>
                </wp:positionV>
                <wp:extent cx="1921510" cy="1330325"/>
                <wp:effectExtent l="19050" t="19050" r="97790" b="98425"/>
                <wp:wrapNone/>
                <wp:docPr id="192" name="Rounded 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330325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2" o:spid="_x0000_s1124" style="position:absolute;margin-left:-10.05pt;margin-top:12.6pt;width:151.3pt;height:104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160020</wp:posOffset>
                </wp:positionV>
                <wp:extent cx="409575" cy="1330325"/>
                <wp:effectExtent l="19050" t="19050" r="104775" b="98425"/>
                <wp:wrapNone/>
                <wp:docPr id="639" name="Rounded 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330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9" o:spid="_x0000_s1026" style="position:absolute;margin-left:-51.05pt;margin-top:12.6pt;width:32.25pt;height:104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85090</wp:posOffset>
                </wp:positionV>
                <wp:extent cx="4094480" cy="1023620"/>
                <wp:effectExtent l="19050" t="19050" r="96520" b="100330"/>
                <wp:wrapNone/>
                <wp:docPr id="638" name="Rounded 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8" o:spid="_x0000_s1125" style="position:absolute;margin-left:150.95pt;margin-top:6.7pt;width:322.4pt;height:80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85090</wp:posOffset>
                </wp:positionV>
                <wp:extent cx="1921510" cy="1023620"/>
                <wp:effectExtent l="19050" t="19050" r="97790" b="100330"/>
                <wp:wrapNone/>
                <wp:docPr id="637" name="Rounded 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7" o:spid="_x0000_s1126" style="position:absolute;margin-left:-10.05pt;margin-top:6.7pt;width:151.3pt;height:80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85090</wp:posOffset>
                </wp:positionV>
                <wp:extent cx="409575" cy="1023620"/>
                <wp:effectExtent l="19050" t="19050" r="104775" b="100330"/>
                <wp:wrapNone/>
                <wp:docPr id="636" name="Rounded Rectangl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6" o:spid="_x0000_s1026" style="position:absolute;margin-left:-51.05pt;margin-top:6.7pt;width:32.25pt;height:80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107950</wp:posOffset>
                </wp:positionV>
                <wp:extent cx="4094480" cy="1023620"/>
                <wp:effectExtent l="19050" t="19050" r="96520" b="100330"/>
                <wp:wrapNone/>
                <wp:docPr id="635" name="Rounded 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5" o:spid="_x0000_s1127" style="position:absolute;margin-left:150.95pt;margin-top:8.5pt;width:322.4pt;height:80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107950</wp:posOffset>
                </wp:positionV>
                <wp:extent cx="1921510" cy="1023620"/>
                <wp:effectExtent l="19050" t="19050" r="97790" b="100330"/>
                <wp:wrapNone/>
                <wp:docPr id="634" name="Rounded 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4" o:spid="_x0000_s1128" style="position:absolute;margin-left:-10.05pt;margin-top:8.5pt;width:151.3pt;height:80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107950</wp:posOffset>
                </wp:positionV>
                <wp:extent cx="409575" cy="1023620"/>
                <wp:effectExtent l="19050" t="19050" r="104775" b="100330"/>
                <wp:wrapNone/>
                <wp:docPr id="633" name="Rounded 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3" o:spid="_x0000_s1026" style="position:absolute;margin-left:-51.05pt;margin-top:8.5pt;width:32.25pt;height:80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124460</wp:posOffset>
                </wp:positionV>
                <wp:extent cx="4094480" cy="1023620"/>
                <wp:effectExtent l="19050" t="19050" r="96520" b="100330"/>
                <wp:wrapNone/>
                <wp:docPr id="632" name="Rounded Rectangl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2" o:spid="_x0000_s1129" style="position:absolute;margin-left:156.3pt;margin-top:9.8pt;width:322.4pt;height:80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124460</wp:posOffset>
                </wp:positionV>
                <wp:extent cx="1921510" cy="1023620"/>
                <wp:effectExtent l="19050" t="19050" r="97790" b="100330"/>
                <wp:wrapNone/>
                <wp:docPr id="631" name="Rounded 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1" o:spid="_x0000_s1130" style="position:absolute;margin-left:-6.8pt;margin-top:9.8pt;width:151.3pt;height:80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124460</wp:posOffset>
                </wp:positionV>
                <wp:extent cx="409575" cy="1023620"/>
                <wp:effectExtent l="19050" t="19050" r="104775" b="100330"/>
                <wp:wrapNone/>
                <wp:docPr id="630" name="Rounded 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30" o:spid="_x0000_s1026" style="position:absolute;margin-left:-51.05pt;margin-top:9.8pt;width:32.25pt;height:80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-4445</wp:posOffset>
                </wp:positionV>
                <wp:extent cx="4094480" cy="1023620"/>
                <wp:effectExtent l="19050" t="19050" r="96520" b="100330"/>
                <wp:wrapNone/>
                <wp:docPr id="627" name="Rounded 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Effect on the body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7" o:spid="_x0000_s1131" style="position:absolute;margin-left:156.25pt;margin-top:-.35pt;width:322.4pt;height:80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Effect on the body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-4445</wp:posOffset>
                </wp:positionV>
                <wp:extent cx="1921510" cy="1023620"/>
                <wp:effectExtent l="19050" t="19050" r="97790" b="100330"/>
                <wp:wrapNone/>
                <wp:docPr id="628" name="Rounded 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1510" cy="1023620"/>
                        </a:xfrm>
                        <a:prstGeom prst="roundRect">
                          <a:avLst>
                            <a:gd name="adj" fmla="val 1087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6129B" w:rsidRDefault="0036129B" w:rsidP="00A13F1A">
                            <w:r>
                              <w:t>Food example</w:t>
                            </w:r>
                          </w:p>
                          <w:p w:rsidR="0036129B" w:rsidRDefault="0036129B" w:rsidP="00A13F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8" o:spid="_x0000_s1132" style="position:absolute;margin-left:-6.8pt;margin-top:-.35pt;width:151.3pt;height:80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" fillcolor="white [3201]" strokecolor="#4f81bd [3204]" strokeweight="2.5pt">
                <v:shadow on="t" color="#868686" opacity=".5" offset="6pt,6pt"/>
                <v:textbox>
                  <w:txbxContent>
                    <w:p w:rsidR="0036129B" w:rsidRDefault="0036129B" w:rsidP="00A13F1A">
                      <w:r>
                        <w:t>Food example</w:t>
                      </w:r>
                    </w:p>
                    <w:p w:rsidR="0036129B" w:rsidRDefault="0036129B" w:rsidP="00A13F1A"/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b/>
          <w:noProof/>
          <w:sz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-4445</wp:posOffset>
                </wp:positionV>
                <wp:extent cx="409575" cy="1023620"/>
                <wp:effectExtent l="19050" t="19050" r="104775" b="100330"/>
                <wp:wrapNone/>
                <wp:docPr id="629" name="Rounded 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9" o:spid="_x0000_s1026" style="position:absolute;margin-left:-51.05pt;margin-top:-.35pt;width:32.25pt;height:80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" fillcolor="white [3201]" strokecolor="#4f81bd [3204]" strokeweight="2.5pt">
                <v:shadow on="t" color="#868686" opacity=".5" offset="6pt,6pt"/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Default="00A13F1A" w:rsidP="00A13F1A">
      <w:pPr>
        <w:rPr>
          <w:rFonts w:ascii="Calibri" w:eastAsia="Calibri" w:hAnsi="Calibri" w:cs="Times New Roman"/>
        </w:rPr>
      </w:pPr>
    </w:p>
    <w:p w:rsidR="00FA3031" w:rsidRPr="00A13F1A" w:rsidRDefault="00FA3031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  <w:b/>
          <w:sz w:val="36"/>
        </w:rPr>
      </w:pPr>
      <w:r w:rsidRPr="00A13F1A">
        <w:rPr>
          <w:rFonts w:ascii="Calibri" w:eastAsia="Calibri" w:hAnsi="Calibri" w:cs="Times New Roman"/>
          <w:b/>
          <w:sz w:val="36"/>
        </w:rPr>
        <w:lastRenderedPageBreak/>
        <w:t>Energy Balancing</w:t>
      </w: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107315</wp:posOffset>
                </wp:positionV>
                <wp:extent cx="3189605" cy="1383030"/>
                <wp:effectExtent l="19050" t="19050" r="10795" b="26670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1383030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129B" w:rsidRPr="00761BE0" w:rsidRDefault="0036129B" w:rsidP="00A13F1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761BE0">
                              <w:rPr>
                                <w:b/>
                                <w:sz w:val="4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133" style="position:absolute;margin-left:202.5pt;margin-top:8.45pt;width:251.15pt;height:108.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" fillcolor="white [3201]" strokecolor="#4f81bd [3204]" strokeweight="2.5pt">
                <v:shadow color="#868686"/>
                <v:textbox>
                  <w:txbxContent>
                    <w:p w:rsidR="0036129B" w:rsidRPr="00761BE0" w:rsidRDefault="0036129B" w:rsidP="00A13F1A">
                      <w:pPr>
                        <w:rPr>
                          <w:b/>
                          <w:sz w:val="40"/>
                        </w:rPr>
                      </w:pPr>
                      <w:r w:rsidRPr="00761BE0">
                        <w:rPr>
                          <w:b/>
                          <w:sz w:val="40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-616585</wp:posOffset>
                </wp:positionH>
                <wp:positionV relativeFrom="paragraph">
                  <wp:posOffset>107315</wp:posOffset>
                </wp:positionV>
                <wp:extent cx="3189605" cy="1383030"/>
                <wp:effectExtent l="19050" t="19050" r="10795" b="26670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605" cy="1383030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129B" w:rsidRPr="00761BE0" w:rsidRDefault="0036129B" w:rsidP="00A13F1A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761BE0">
                              <w:rPr>
                                <w:b/>
                                <w:sz w:val="36"/>
                              </w:rPr>
                              <w:t xml:space="preserve">+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134" style="position:absolute;margin-left:-48.55pt;margin-top:8.45pt;width:251.15pt;height:108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" fillcolor="white [3201]" strokecolor="#4f81bd [3204]" strokeweight="2.5pt">
                <v:shadow color="#868686"/>
                <v:textbox>
                  <w:txbxContent>
                    <w:p w:rsidR="0036129B" w:rsidRPr="00761BE0" w:rsidRDefault="0036129B" w:rsidP="00A13F1A">
                      <w:pPr>
                        <w:rPr>
                          <w:b/>
                          <w:sz w:val="36"/>
                        </w:rPr>
                      </w:pPr>
                      <w:r w:rsidRPr="00761BE0">
                        <w:rPr>
                          <w:b/>
                          <w:sz w:val="36"/>
                        </w:rPr>
                        <w:t xml:space="preserve">+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  <w:b/>
          <w:sz w:val="36"/>
        </w:rPr>
      </w:pPr>
      <w:r w:rsidRPr="00A13F1A">
        <w:rPr>
          <w:rFonts w:ascii="Calibri" w:eastAsia="Calibri" w:hAnsi="Calibri" w:cs="Times New Roman"/>
          <w:b/>
          <w:sz w:val="36"/>
        </w:rPr>
        <w:t>Characteristics of a Healthy Lifestyle</w:t>
      </w: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104140</wp:posOffset>
                </wp:positionV>
                <wp:extent cx="6496050" cy="974725"/>
                <wp:effectExtent l="19050" t="19050" r="19050" b="15875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974725"/>
                          <a:chOff x="715" y="7178"/>
                          <a:chExt cx="10230" cy="1805"/>
                        </a:xfrm>
                      </wpg:grpSpPr>
                      <wps:wsp>
                        <wps:cNvPr id="62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2" o:spid="_x0000_s1135" style="position:absolute;margin-left:-48.85pt;margin-top:8.2pt;width:511.5pt;height:76.75pt;z-index:251892736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">
                <v:rect id="Rectangle 79" o:spid="_x0000_s1136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1EqcUA&#10;AADcAAAADwAAAGRycy9kb3ducmV2LnhtbESPwWrDMBBE74X+g9hCLqaRmxJTHMuhFAq9+NDEl9wW&#10;a2OZWCvXUmKnX18FAj0OM/OGKbaz7cWFRt85VvCyTEEQN0533Cqo95/PbyB8QNbYOyYFV/KwLR8f&#10;Csy1m/ibLrvQighhn6MCE8KQS+kbQxb90g3E0Tu60WKIcmylHnGKcNvLVZpm0mLHccHgQB+GmtPu&#10;bBX0yWTssT4nXO279a/h9Y+tDkotnub3DYhAc/gP39tfWkG2eoXbmXg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USpxQAAANwAAAAPAAAAAAAAAAAAAAAAAJgCAABkcnMv&#10;ZG93bnJldi54bWxQSwUGAAAAAAQABAD1AAAAigMAAAAA&#10;" fillcolor="white [3201]" strokecolor="#4f81bd [3204]" strokeweight="2.5pt">
                  <v:shadow color="#868686"/>
                </v:rect>
                <v:roundrect id="AutoShape 80" o:spid="_x0000_s1137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hBMQA&#10;AADcAAAADwAAAGRycy9kb3ducmV2LnhtbESPT4vCMBTE7wt+h/AEb2uqiKzVKFIQPCjin4PHR/Ns&#10;q81LaWJb99NvBGGPw8z8hlmsOlOKhmpXWFYwGkYgiFOrC84UXM6b7x8QziNrLC2Tghc5WC17XwuM&#10;tW35SM3JZyJA2MWoIPe+iqV0aU4G3dBWxMG72dqgD7LOpK6xDXBTynEUTaXBgsNCjhUlOaWP09Mo&#10;2N+rSWuSohkx3zbJ7+Mw212lUoN+t56D8NT5//CnvdUKpuMJvM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oQTEAAAA3AAAAA8AAAAAAAAAAAAAAAAAmAIAAGRycy9k&#10;b3ducmV2LnhtbFBLBQYAAAAABAAEAPUAAACJAwAAAAA=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  <w:r w:rsidR="00A13F1A" w:rsidRPr="00A13F1A">
        <w:rPr>
          <w:rFonts w:ascii="Calibri" w:eastAsia="Calibri" w:hAnsi="Calibri" w:cs="Times New Roman"/>
        </w:rPr>
        <w:t xml:space="preserve"> </w: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149225</wp:posOffset>
                </wp:positionV>
                <wp:extent cx="6496050" cy="1026160"/>
                <wp:effectExtent l="19050" t="19050" r="19050" b="2159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026160"/>
                          <a:chOff x="715" y="7178"/>
                          <a:chExt cx="10230" cy="1805"/>
                        </a:xfrm>
                      </wpg:grpSpPr>
                      <wps:wsp>
                        <wps:cNvPr id="62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138" style="position:absolute;margin-left:-48.85pt;margin-top:11.75pt;width:511.5pt;height:80.8pt;z-index:251893760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">
                <v:rect id="Rectangle 82" o:spid="_x0000_s1139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a3r4A&#10;AADcAAAADwAAAGRycy9kb3ducmV2LnhtbERPuwrCMBTdBf8hXMFFNFVQpBpFBMHFwcfidmmuTbG5&#10;qU201a83g+B4OO/lurWleFHtC8cKxqMEBHHmdMG5gst5N5yD8AFZY+mYFLzJw3rV7Swx1a7hI71O&#10;IRcxhH2KCkwIVSqlzwxZ9CNXEUfu5mqLIcI6l7rGJobbUk6SZCYtFhwbDFa0NZTdT0+roBw0xt4u&#10;zwEfzsX0Y3j6sIerUv1eu1mACNSGv/jn3msFs0mcH8/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P2t6+AAAA3AAAAA8AAAAAAAAAAAAAAAAAmAIAAGRycy9kb3ducmV2&#10;LnhtbFBLBQYAAAAABAAEAPUAAACDAwAAAAA=&#10;" fillcolor="white [3201]" strokecolor="#4f81bd [3204]" strokeweight="2.5pt">
                  <v:shadow color="#868686"/>
                </v:rect>
                <v:roundrect id="AutoShape 83" o:spid="_x0000_s1140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CnMQA&#10;AADcAAAADwAAAGRycy9kb3ducmV2LnhtbESPT4vCMBTE78J+h/AEb5pWRNyuUaQgeHAR/xz2+Gie&#10;bdfmpTTZtuunN4LgcZiZ3zDLdW8q0VLjSssK4kkEgjizuuRcweW8HS9AOI+ssbJMCv7JwXr1MVhi&#10;om3HR2pPPhcBwi5BBYX3dSKlywoy6Ca2Jg7e1TYGfZBNLnWDXYCbSk6jaC4NlhwWCqwpLSi7nf6M&#10;gu/fetaZtGxj5us2vd8On/sfqdRo2G++QHjq/Tv8au+0gvk0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ApzEAAAA3AAAAA8AAAAAAAAAAAAAAAAAmAIAAGRycy9k&#10;b3ducmV2LnhtbFBLBQYAAAAABAAEAPUAAACJAwAAAAA=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59055</wp:posOffset>
                </wp:positionV>
                <wp:extent cx="6496050" cy="1146175"/>
                <wp:effectExtent l="19050" t="19050" r="19050" b="15875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146175"/>
                          <a:chOff x="715" y="7178"/>
                          <a:chExt cx="10230" cy="1805"/>
                        </a:xfrm>
                      </wpg:grpSpPr>
                      <wps:wsp>
                        <wps:cNvPr id="61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141" style="position:absolute;margin-left:-48.85pt;margin-top:4.65pt;width:511.5pt;height:90.25pt;z-index:251894784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">
                <v:rect id="Rectangle 85" o:spid="_x0000_s1142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IF8UA&#10;AADcAAAADwAAAGRycy9kb3ducmV2LnhtbESPwWrDMBBE74X+g9hALqaRE3Ba3MimFAq9+NAkl9wW&#10;a2OZWCvXUmwnX18VCj0OM/OG2ZWz7cRIg28dK1ivUhDEtdMtNwqOh4+nFxA+IGvsHJOCG3koi8eH&#10;HebaTfxF4z40IkLY56jAhNDnUvrakEW/cj1x9M5usBiiHBqpB5wi3HZyk6ZbabHluGCwp3dD9WV/&#10;tQq6ZDL2fLwmXB3a7G44+7bVSanlYn57BRFoDv/hv/anVrBdP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ogXxQAAANwAAAAPAAAAAAAAAAAAAAAAAJgCAABkcnMv&#10;ZG93bnJldi54bWxQSwUGAAAAAAQABAD1AAAAigMAAAAA&#10;" fillcolor="white [3201]" strokecolor="#4f81bd [3204]" strokeweight="2.5pt">
                  <v:shadow color="#868686"/>
                </v:rect>
                <v:roundrect id="AutoShape 86" o:spid="_x0000_s1143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hvMEA&#10;AADcAAAADwAAAGRycy9kb3ducmV2LnhtbERPTYvCMBC9C/6HMII3m1ZEtBpFCsIeXJZVDx6HZmyr&#10;zaQ02bbur98cFjw+3vd2P5hadNS6yrKCJIpBEOdWV1wouF6OsxUI55E11pZJwYsc7Hfj0RZTbXv+&#10;pu7sCxFC2KWooPS+SaV0eUkGXWQb4sDdbWvQB9gWUrfYh3BTy3kcL6XBikNDiQ1lJeXP849R8Plo&#10;Fr3Jqi5hvh+z3+fX+nSTSk0nw2EDwtPg3+J/94dWsEzC2nAmHA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CYbzBAAAA3AAAAA8AAAAAAAAAAAAAAAAAmAIAAGRycy9kb3du&#10;cmV2LnhtbFBLBQYAAAAABAAEAPUAAACGAwAAAAA=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88900</wp:posOffset>
                </wp:positionV>
                <wp:extent cx="6496050" cy="1146175"/>
                <wp:effectExtent l="19050" t="19050" r="19050" b="15875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146175"/>
                          <a:chOff x="715" y="7178"/>
                          <a:chExt cx="10230" cy="1805"/>
                        </a:xfrm>
                      </wpg:grpSpPr>
                      <wps:wsp>
                        <wps:cNvPr id="610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89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144" style="position:absolute;margin-left:-48.85pt;margin-top:7pt;width:511.5pt;height:90.25pt;z-index:251895808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">
                <v:rect id="Rectangle 88" o:spid="_x0000_s1145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QY74A&#10;AADcAAAADwAAAGRycy9kb3ducmV2LnhtbERPuwrCMBTdBf8hXMFFNFVQpBpFBMHFwcfidmmuTbG5&#10;qU201a83g+B4OO/lurWleFHtC8cKxqMEBHHmdMG5gst5N5yD8AFZY+mYFLzJw3rV7Swx1a7hI71O&#10;IRcxhH2KCkwIVSqlzwxZ9CNXEUfu5mqLIcI6l7rGJobbUk6SZCYtFhwbDFa0NZTdT0+roBw0xt4u&#10;zwEfzsX0Y3j6sIerUv1eu1mACNSGv/jn3msFs3GcH8/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jEGO+AAAA3AAAAA8AAAAAAAAAAAAAAAAAmAIAAGRycy9kb3ducmV2&#10;LnhtbFBLBQYAAAAABAAEAPUAAACDAwAAAAA=&#10;" fillcolor="white [3201]" strokecolor="#4f81bd [3204]" strokeweight="2.5pt">
                  <v:shadow color="#868686"/>
                </v:rect>
                <v:roundrect id="AutoShape 89" o:spid="_x0000_s1146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IIcQA&#10;AADcAAAADwAAAGRycy9kb3ducmV2LnhtbESPQYvCMBSE7wv+h/AEb2taEVmrUaQgeFBk1YPHR/Ns&#10;q81LaWJb99dvhIU9DjPzDbNc96YSLTWutKwgHkcgiDOrS84VXM7bzy8QziNrrCyTghc5WK8GH0tM&#10;tO34m9qTz0WAsEtQQeF9nUjpsoIMurGtiYN3s41BH2STS91gF+CmkpMomkmDJYeFAmtKC8oep6dR&#10;cLjX086kZRsz37bpz+M431+lUqNhv1mA8NT7//Bfe6cVzOIY3m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4yCHEAAAA3AAAAA8AAAAAAAAAAAAAAAAAmAIAAGRycy9k&#10;b3ducmV2LnhtbFBLBQYAAAAABAAEAPUAAACJAwAAAAA=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118745</wp:posOffset>
                </wp:positionV>
                <wp:extent cx="6496050" cy="1146175"/>
                <wp:effectExtent l="19050" t="19050" r="19050" b="15875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146175"/>
                          <a:chOff x="715" y="7178"/>
                          <a:chExt cx="10230" cy="1805"/>
                        </a:xfrm>
                      </wpg:grpSpPr>
                      <wps:wsp>
                        <wps:cNvPr id="47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147" style="position:absolute;margin-left:-48.9pt;margin-top:9.35pt;width:511.5pt;height:90.25pt;z-index:251896832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">
                <v:rect id="Rectangle 91" o:spid="_x0000_s1148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yv8QA&#10;AADcAAAADwAAAGRycy9kb3ducmV2LnhtbESPT4vCMBTE7wt+h/AEL6Kpsv6rRhFB2IuHVS/eHs2z&#10;KTYvtYm27qffLCx4HGbmN8xq09pSPKn2hWMFo2ECgjhzuuBcwfm0H8xB+ICssXRMCl7kYbPufKww&#10;1a7hb3oeQy4ihH2KCkwIVSqlzwxZ9ENXEUfv6mqLIco6l7rGJsJtKcdJMpUWC44LBivaGcpux4dV&#10;UPYbY6/nR58Pp2LyY3hyt4eLUr1uu12CCNSGd/i//aUVfM4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CMr/EAAAA3AAAAA8AAAAAAAAAAAAAAAAAmAIAAGRycy9k&#10;b3ducmV2LnhtbFBLBQYAAAAABAAEAPUAAACJAwAAAAA=&#10;" fillcolor="white [3201]" strokecolor="#4f81bd [3204]" strokeweight="2.5pt">
                  <v:shadow color="#868686"/>
                </v:rect>
                <v:roundrect id="AutoShape 92" o:spid="_x0000_s1149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3YcIA&#10;AADcAAAADwAAAGRycy9kb3ducmV2LnhtbERPy2qDQBTdF/IPww1014yGEFKbiQRB6CIl5LHo8uLc&#10;qNW5I85Ubb8+swhkeTjvbTqZVgzUu9qygngRgSAurK65VHC95G8bEM4ja2wtk4I/cpDuZi9bTLQd&#10;+UTD2ZcihLBLUEHlfZdI6YqKDLqF7YgDd7O9QR9gX0rd4xjCTSuXUbSWBmsODRV2lFVUNOdfo+Dr&#10;p1uNJquHmPmWZ//N8f3wLZV6nU/7DxCeJv8UP9yfWsE6CmvDmXA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/dhwgAAANwAAAAPAAAAAAAAAAAAAAAAAJgCAABkcnMvZG93&#10;bnJldi54bWxQSwUGAAAAAAQABAD1AAAAhwMAAAAA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5C5E07" w:rsidP="00A13F1A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148590</wp:posOffset>
                </wp:positionV>
                <wp:extent cx="6496050" cy="1146175"/>
                <wp:effectExtent l="19050" t="19050" r="19050" b="15875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146175"/>
                          <a:chOff x="715" y="7178"/>
                          <a:chExt cx="10230" cy="1805"/>
                        </a:xfrm>
                      </wpg:grpSpPr>
                      <wps:wsp>
                        <wps:cNvPr id="47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841" y="7286"/>
                            <a:ext cx="10104" cy="169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715" y="7178"/>
                            <a:ext cx="5024" cy="4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6129B" w:rsidRPr="00C5229B" w:rsidRDefault="0036129B" w:rsidP="00A13F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150" style="position:absolute;margin-left:-48.9pt;margin-top:11.7pt;width:511.5pt;height:90.25pt;z-index:251897856" coordorigin="715,7178" coordsize="10230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">
                <v:rect id="Rectangle 94" o:spid="_x0000_s1151" style="position:absolute;left:841;top:7286;width:10104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mzcQA&#10;AADcAAAADwAAAGRycy9kb3ducmV2LnhtbESPQYvCMBSE78L+h/AWvMiaKupKNYosLHjxoPXi7dE8&#10;m7LNS7eJtvrrjSB4HGbmG2a57mwlrtT40rGC0TABQZw7XXKh4Jj9fs1B+ICssXJMCm7kYb366C0x&#10;1a7lPV0PoRARwj5FBSaEOpXS54Ys+qGriaN3do3FEGVTSN1gG+G2kuMkmUmLJccFgzX9GMr/Dher&#10;oBq0xp6PlwHvsnJ6Nzz9t7uTUv3PbrMAEagL7/CrvdUKJt8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dps3EAAAA3AAAAA8AAAAAAAAAAAAAAAAAmAIAAGRycy9k&#10;b3ducmV2LnhtbFBLBQYAAAAABAAEAPUAAACJAwAAAAA=&#10;" fillcolor="white [3201]" strokecolor="#4f81bd [3204]" strokeweight="2.5pt">
                  <v:shadow color="#868686"/>
                </v:rect>
                <v:roundrect id="AutoShape 95" o:spid="_x0000_s1152" style="position:absolute;left:715;top:7178;width:5024;height:4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+j8UA&#10;AADcAAAADwAAAGRycy9kb3ducmV2LnhtbESPT4vCMBTE7wt+h/AEb2vqIv6pRpGC4MFFVj14fDTP&#10;ttq8lCbb1v30RljwOMzMb5jlujOlaKh2hWUFo2EEgji1uuBMwfm0/ZyBcB5ZY2mZFDzIwXrV+1hi&#10;rG3LP9QcfSYChF2MCnLvq1hKl+Zk0A1tRRy8q60N+iDrTOoa2wA3pfyKook0WHBYyLGiJKf0fvw1&#10;Cr5v1bg1SdGMmK/b5O9+mO8vUqlBv9ssQHjq/Dv8395pBePpF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n6PxQAAANwAAAAPAAAAAAAAAAAAAAAAAJgCAABkcnMv&#10;ZG93bnJldi54bWxQSwUGAAAAAAQABAD1AAAAigMAAAAA&#10;" fillcolor="white [3201]" strokecolor="#4f81bd [3204]" strokeweight="2.5pt">
                  <v:shadow color="#868686"/>
                  <v:textbox>
                    <w:txbxContent>
                      <w:p w:rsidR="0036129B" w:rsidRPr="00C5229B" w:rsidRDefault="0036129B" w:rsidP="00A13F1A"/>
                    </w:txbxContent>
                  </v:textbox>
                </v:roundrect>
              </v:group>
            </w:pict>
          </mc:Fallback>
        </mc:AlternateContent>
      </w: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A13F1A" w:rsidRPr="00A13F1A" w:rsidRDefault="00A13F1A" w:rsidP="00A13F1A">
      <w:pPr>
        <w:rPr>
          <w:rFonts w:ascii="Calibri" w:eastAsia="Calibri" w:hAnsi="Calibri" w:cs="Times New Roman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</w:rPr>
      </w:pPr>
    </w:p>
    <w:p w:rsidR="005C2797" w:rsidRDefault="005C5E0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noProof/>
          <w:sz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-226695</wp:posOffset>
                </wp:positionV>
                <wp:extent cx="2821305" cy="819785"/>
                <wp:effectExtent l="0" t="0" r="17145" b="18415"/>
                <wp:wrapNone/>
                <wp:docPr id="301" name="Rounded 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1305" cy="8197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5C2797" w:rsidRDefault="0036129B" w:rsidP="005C279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C2797">
                              <w:rPr>
                                <w:b/>
                                <w:sz w:val="28"/>
                              </w:rPr>
                              <w:t>BMI Formula</w:t>
                            </w: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1" o:spid="_x0000_s1153" style="position:absolute;margin-left:260.15pt;margin-top:-17.85pt;width:222.15pt;height:64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" fillcolor="white [3201]" strokecolor="#4bacc6 [3208]" strokeweight="2pt">
                <v:path arrowok="t"/>
                <v:textbox>
                  <w:txbxContent>
                    <w:p w:rsidR="0036129B" w:rsidRPr="005C2797" w:rsidRDefault="0036129B" w:rsidP="005C2797">
                      <w:pPr>
                        <w:rPr>
                          <w:b/>
                          <w:sz w:val="28"/>
                        </w:rPr>
                      </w:pPr>
                      <w:r w:rsidRPr="005C2797">
                        <w:rPr>
                          <w:b/>
                          <w:sz w:val="28"/>
                        </w:rPr>
                        <w:t>BMI Formula</w:t>
                      </w: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 Narrow" w:hAnsi="Arial Narrow"/>
          <w:b/>
          <w:noProof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-668020</wp:posOffset>
                </wp:positionH>
                <wp:positionV relativeFrom="paragraph">
                  <wp:posOffset>-85090</wp:posOffset>
                </wp:positionV>
                <wp:extent cx="6684645" cy="2002155"/>
                <wp:effectExtent l="0" t="0" r="20955" b="17145"/>
                <wp:wrapNone/>
                <wp:docPr id="300" name="Rounded 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4645" cy="20021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29B" w:rsidRPr="005C2797" w:rsidRDefault="0036129B" w:rsidP="005C2797">
                            <w:pPr>
                              <w:rPr>
                                <w:sz w:val="28"/>
                              </w:rPr>
                            </w:pPr>
                            <w:r w:rsidRPr="005C2797">
                              <w:rPr>
                                <w:sz w:val="28"/>
                              </w:rPr>
                              <w:t>Describe what is BMI and how is it calculated?</w:t>
                            </w: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  <w:p w:rsidR="0036129B" w:rsidRDefault="0036129B" w:rsidP="005C27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0" o:spid="_x0000_s1154" style="position:absolute;margin-left:-52.6pt;margin-top:-6.7pt;width:526.35pt;height:157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" fillcolor="white [3201]" strokecolor="#4bacc6 [3208]" strokeweight="2pt">
                <v:path arrowok="t"/>
                <v:textbox>
                  <w:txbxContent>
                    <w:p w:rsidR="0036129B" w:rsidRPr="005C2797" w:rsidRDefault="0036129B" w:rsidP="005C2797">
                      <w:pPr>
                        <w:rPr>
                          <w:sz w:val="28"/>
                        </w:rPr>
                      </w:pPr>
                      <w:r w:rsidRPr="005C2797">
                        <w:rPr>
                          <w:sz w:val="28"/>
                        </w:rPr>
                        <w:t>Describe what is BMI and how is it calculated?</w:t>
                      </w: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  <w:p w:rsidR="0036129B" w:rsidRDefault="0036129B" w:rsidP="005C27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5C2797" w:rsidRDefault="005C2797" w:rsidP="00A124AB">
      <w:pPr>
        <w:tabs>
          <w:tab w:val="left" w:pos="1708"/>
        </w:tabs>
        <w:rPr>
          <w:rFonts w:ascii="Arial Narrow" w:hAnsi="Arial Narrow"/>
          <w:b/>
          <w:sz w:val="28"/>
        </w:rPr>
      </w:pPr>
    </w:p>
    <w:p w:rsidR="000875CB" w:rsidRPr="00B52EBA" w:rsidRDefault="00B52EBA" w:rsidP="00A124AB">
      <w:pPr>
        <w:tabs>
          <w:tab w:val="left" w:pos="1708"/>
        </w:tabs>
        <w:rPr>
          <w:rFonts w:ascii="Arial Narrow" w:hAnsi="Arial Narrow"/>
          <w:b/>
        </w:rPr>
      </w:pPr>
      <w:r w:rsidRPr="00B52EBA">
        <w:rPr>
          <w:rFonts w:ascii="Arial Narrow" w:hAnsi="Arial Narrow"/>
          <w:b/>
          <w:sz w:val="28"/>
        </w:rPr>
        <w:t>Benefits of a healthy active lifestyle</w:t>
      </w:r>
    </w:p>
    <w:p w:rsidR="00B52EBA" w:rsidRPr="005C2797" w:rsidRDefault="005C2797" w:rsidP="00A124AB">
      <w:pPr>
        <w:tabs>
          <w:tab w:val="left" w:pos="1708"/>
        </w:tabs>
        <w:rPr>
          <w:rFonts w:ascii="Arial Narrow" w:hAnsi="Arial Narrow"/>
          <w:sz w:val="32"/>
        </w:rPr>
      </w:pPr>
      <w:r>
        <w:rPr>
          <w:rFonts w:ascii="Arial Narrow" w:hAnsi="Arial Narrow"/>
          <w:sz w:val="32"/>
        </w:rPr>
        <w:t xml:space="preserve">Can you add as many benefits of an active lifestyle for each category as you </w:t>
      </w:r>
      <w:proofErr w:type="gramStart"/>
      <w:r>
        <w:rPr>
          <w:rFonts w:ascii="Arial Narrow" w:hAnsi="Arial Narrow"/>
          <w:sz w:val="32"/>
        </w:rPr>
        <w:t>can.</w:t>
      </w:r>
      <w:proofErr w:type="gramEnd"/>
    </w:p>
    <w:tbl>
      <w:tblPr>
        <w:tblStyle w:val="TableGrid"/>
        <w:tblpPr w:leftFromText="180" w:rightFromText="180" w:vertAnchor="text" w:horzAnchor="page" w:tblpX="737" w:tblpY="230"/>
        <w:tblW w:w="10590" w:type="dxa"/>
        <w:tblLook w:val="04A0" w:firstRow="1" w:lastRow="0" w:firstColumn="1" w:lastColumn="0" w:noHBand="0" w:noVBand="1"/>
      </w:tblPr>
      <w:tblGrid>
        <w:gridCol w:w="1951"/>
        <w:gridCol w:w="3969"/>
        <w:gridCol w:w="4670"/>
      </w:tblGrid>
      <w:tr w:rsidR="00702BB3" w:rsidTr="005C2797">
        <w:trPr>
          <w:trHeight w:val="417"/>
        </w:trPr>
        <w:tc>
          <w:tcPr>
            <w:tcW w:w="1951" w:type="dxa"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:rsidR="00702BB3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</w:rPr>
            </w:pPr>
            <w:r w:rsidRPr="005C2797">
              <w:rPr>
                <w:rFonts w:ascii="Arial Narrow" w:hAnsi="Arial Narrow"/>
                <w:b/>
                <w:sz w:val="40"/>
              </w:rPr>
              <w:t>Factor</w:t>
            </w:r>
          </w:p>
        </w:tc>
        <w:tc>
          <w:tcPr>
            <w:tcW w:w="4670" w:type="dxa"/>
            <w:shd w:val="clear" w:color="auto" w:fill="D9D9D9" w:themeFill="background1" w:themeFillShade="D9"/>
          </w:tcPr>
          <w:p w:rsidR="00702BB3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</w:rPr>
            </w:pPr>
            <w:r w:rsidRPr="005C2797">
              <w:rPr>
                <w:rFonts w:ascii="Arial Narrow" w:hAnsi="Arial Narrow"/>
                <w:b/>
                <w:sz w:val="40"/>
              </w:rPr>
              <w:t>Benefits</w:t>
            </w:r>
          </w:p>
        </w:tc>
      </w:tr>
      <w:tr w:rsidR="00702BB3" w:rsidTr="005C2797">
        <w:trPr>
          <w:trHeight w:val="614"/>
        </w:trPr>
        <w:tc>
          <w:tcPr>
            <w:tcW w:w="1951" w:type="dxa"/>
            <w:vMerge w:val="restart"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  <w:r>
              <w:rPr>
                <w:rFonts w:ascii="Arial Narrow" w:hAnsi="Arial Narrow"/>
                <w:b/>
                <w:sz w:val="40"/>
                <w:u w:val="single"/>
              </w:rPr>
              <w:t>Physical</w:t>
            </w: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702BB3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702BB3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702BB3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702BB3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702BB3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702BB3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702BB3" w:rsidRPr="005C2797" w:rsidRDefault="00702BB3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 w:val="restart"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  <w:r>
              <w:rPr>
                <w:rFonts w:ascii="Arial Narrow" w:hAnsi="Arial Narrow"/>
                <w:b/>
                <w:sz w:val="40"/>
                <w:u w:val="single"/>
              </w:rPr>
              <w:t>Social</w:t>
            </w: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 w:val="restart"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  <w:r>
              <w:rPr>
                <w:rFonts w:ascii="Arial Narrow" w:hAnsi="Arial Narrow"/>
                <w:b/>
                <w:sz w:val="40"/>
                <w:u w:val="single"/>
              </w:rPr>
              <w:t>Emotional</w:t>
            </w: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  <w:tr w:rsidR="005C2797" w:rsidTr="005C2797">
        <w:trPr>
          <w:trHeight w:val="614"/>
        </w:trPr>
        <w:tc>
          <w:tcPr>
            <w:tcW w:w="1951" w:type="dxa"/>
            <w:vMerge/>
            <w:shd w:val="clear" w:color="auto" w:fill="D9D9D9" w:themeFill="background1" w:themeFillShade="D9"/>
          </w:tcPr>
          <w:p w:rsid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40"/>
                <w:u w:val="single"/>
              </w:rPr>
            </w:pPr>
          </w:p>
        </w:tc>
        <w:tc>
          <w:tcPr>
            <w:tcW w:w="3969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  <w:tc>
          <w:tcPr>
            <w:tcW w:w="4670" w:type="dxa"/>
          </w:tcPr>
          <w:p w:rsidR="005C2797" w:rsidRPr="005C2797" w:rsidRDefault="005C2797" w:rsidP="00702BB3">
            <w:pPr>
              <w:tabs>
                <w:tab w:val="left" w:pos="1708"/>
              </w:tabs>
              <w:rPr>
                <w:rFonts w:ascii="Arial Narrow" w:hAnsi="Arial Narrow"/>
                <w:b/>
                <w:sz w:val="56"/>
                <w:u w:val="single"/>
              </w:rPr>
            </w:pPr>
          </w:p>
        </w:tc>
      </w:tr>
    </w:tbl>
    <w:p w:rsidR="00B52EBA" w:rsidRDefault="00B52EBA" w:rsidP="00A124AB">
      <w:pPr>
        <w:tabs>
          <w:tab w:val="left" w:pos="1708"/>
        </w:tabs>
        <w:rPr>
          <w:rFonts w:ascii="Arial Narrow" w:hAnsi="Arial Narrow"/>
          <w:b/>
          <w:sz w:val="40"/>
          <w:u w:val="single"/>
        </w:rPr>
      </w:pPr>
    </w:p>
    <w:p w:rsidR="00B52EBA" w:rsidRPr="005C2797" w:rsidRDefault="005C2797" w:rsidP="00A124AB">
      <w:pPr>
        <w:tabs>
          <w:tab w:val="left" w:pos="1708"/>
        </w:tabs>
        <w:rPr>
          <w:rFonts w:ascii="Arial Narrow" w:hAnsi="Arial Narrow"/>
          <w:i/>
          <w:color w:val="FF0000"/>
          <w:sz w:val="28"/>
        </w:rPr>
      </w:pPr>
      <w:r w:rsidRPr="005C2797">
        <w:rPr>
          <w:rFonts w:ascii="Arial Narrow" w:hAnsi="Arial Narrow"/>
          <w:i/>
          <w:color w:val="FF0000"/>
          <w:sz w:val="28"/>
        </w:rPr>
        <w:t>Tip: Read the question carefully – is it looking for a specific benefit e.g. physical only??</w:t>
      </w:r>
    </w:p>
    <w:p w:rsidR="00674D2A" w:rsidRPr="00A124AB" w:rsidRDefault="001D1B02" w:rsidP="00A124AB">
      <w:pPr>
        <w:tabs>
          <w:tab w:val="left" w:pos="1708"/>
        </w:tabs>
        <w:rPr>
          <w:rFonts w:ascii="Arial Narrow" w:hAnsi="Arial Narrow"/>
          <w:b/>
          <w:sz w:val="40"/>
          <w:u w:val="single"/>
        </w:rPr>
      </w:pPr>
      <w:r w:rsidRPr="00A124AB">
        <w:rPr>
          <w:rFonts w:ascii="Arial Narrow" w:hAnsi="Arial Narrow"/>
          <w:b/>
          <w:sz w:val="40"/>
          <w:u w:val="single"/>
        </w:rPr>
        <w:lastRenderedPageBreak/>
        <w:t xml:space="preserve">15 </w:t>
      </w:r>
      <w:r w:rsidR="00854FDF" w:rsidRPr="00A124AB">
        <w:rPr>
          <w:rFonts w:ascii="Arial Narrow" w:hAnsi="Arial Narrow"/>
          <w:b/>
          <w:sz w:val="40"/>
          <w:u w:val="single"/>
        </w:rPr>
        <w:t>TOP REVISION TIPS:</w:t>
      </w:r>
    </w:p>
    <w:p w:rsidR="00854FDF" w:rsidRPr="00A124AB" w:rsidRDefault="00854FDF" w:rsidP="00674D2A">
      <w:pPr>
        <w:pStyle w:val="ListParagraph"/>
        <w:tabs>
          <w:tab w:val="left" w:pos="1708"/>
        </w:tabs>
        <w:jc w:val="center"/>
        <w:rPr>
          <w:rFonts w:ascii="Arial Narrow" w:hAnsi="Arial Narrow"/>
          <w:b/>
          <w:sz w:val="40"/>
          <w:u w:val="single"/>
        </w:rPr>
      </w:pPr>
    </w:p>
    <w:p w:rsidR="00854FDF" w:rsidRPr="00A124AB" w:rsidRDefault="00854FDF" w:rsidP="000576AE">
      <w:pPr>
        <w:tabs>
          <w:tab w:val="left" w:pos="1708"/>
        </w:tabs>
        <w:rPr>
          <w:rFonts w:ascii="Arial Narrow" w:hAnsi="Arial Narrow"/>
          <w:sz w:val="32"/>
        </w:rPr>
      </w:pP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F0000"/>
          <w:sz w:val="36"/>
        </w:rPr>
      </w:pPr>
      <w:r w:rsidRPr="00A124AB">
        <w:rPr>
          <w:rFonts w:ascii="Arial Narrow" w:hAnsi="Arial Narrow"/>
          <w:color w:val="FF0000"/>
          <w:sz w:val="36"/>
        </w:rPr>
        <w:t xml:space="preserve">Start revising in </w:t>
      </w:r>
      <w:r w:rsidRPr="00A124AB">
        <w:rPr>
          <w:rFonts w:ascii="Arial Narrow" w:hAnsi="Arial Narrow"/>
          <w:b/>
          <w:color w:val="FF0000"/>
          <w:sz w:val="36"/>
          <w:u w:val="single"/>
        </w:rPr>
        <w:t>plenty of time</w:t>
      </w:r>
      <w:r w:rsidRPr="00A124AB">
        <w:rPr>
          <w:rFonts w:ascii="Arial Narrow" w:hAnsi="Arial Narrow"/>
          <w:color w:val="FF0000"/>
          <w:sz w:val="36"/>
        </w:rPr>
        <w:t xml:space="preserve"> for your exam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i/>
          <w:color w:val="0000FF"/>
          <w:sz w:val="36"/>
        </w:rPr>
      </w:pPr>
      <w:r w:rsidRPr="00A124AB">
        <w:rPr>
          <w:rFonts w:ascii="Arial Narrow" w:hAnsi="Arial Narrow"/>
          <w:color w:val="0000FF"/>
          <w:sz w:val="36"/>
        </w:rPr>
        <w:t xml:space="preserve">Make a </w:t>
      </w:r>
      <w:r w:rsidRPr="00A124AB">
        <w:rPr>
          <w:rFonts w:ascii="Arial Narrow" w:hAnsi="Arial Narrow"/>
          <w:b/>
          <w:color w:val="0000FF"/>
          <w:sz w:val="36"/>
          <w:u w:val="single"/>
        </w:rPr>
        <w:t>revision timetable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008000"/>
          <w:sz w:val="36"/>
        </w:rPr>
      </w:pPr>
      <w:r w:rsidRPr="00A124AB">
        <w:rPr>
          <w:rFonts w:ascii="Arial Narrow" w:hAnsi="Arial Narrow"/>
          <w:color w:val="008000"/>
          <w:sz w:val="36"/>
        </w:rPr>
        <w:t>Revision notes aren’t supposed to look pretty – don’t waste time doing this!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79646" w:themeColor="accent6"/>
          <w:sz w:val="36"/>
        </w:rPr>
      </w:pPr>
      <w:r w:rsidRPr="00A124AB">
        <w:rPr>
          <w:rFonts w:ascii="Arial Narrow" w:hAnsi="Arial Narrow"/>
          <w:color w:val="F79646" w:themeColor="accent6"/>
          <w:sz w:val="36"/>
        </w:rPr>
        <w:t xml:space="preserve">Revise in </w:t>
      </w:r>
      <w:r w:rsidR="005C2797">
        <w:rPr>
          <w:rFonts w:ascii="Arial Narrow" w:hAnsi="Arial Narrow"/>
          <w:b/>
          <w:color w:val="F79646" w:themeColor="accent6"/>
          <w:sz w:val="36"/>
          <w:u w:val="single"/>
        </w:rPr>
        <w:t>2</w:t>
      </w:r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>5</w:t>
      </w:r>
      <w:r w:rsidR="005C2797">
        <w:rPr>
          <w:rFonts w:ascii="Arial Narrow" w:hAnsi="Arial Narrow"/>
          <w:b/>
          <w:color w:val="F79646" w:themeColor="accent6"/>
          <w:sz w:val="36"/>
          <w:u w:val="single"/>
        </w:rPr>
        <w:t>-45</w:t>
      </w:r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 xml:space="preserve"> minute blocks</w:t>
      </w:r>
      <w:r w:rsidRPr="00A124AB">
        <w:rPr>
          <w:rFonts w:ascii="Arial Narrow" w:hAnsi="Arial Narrow"/>
          <w:color w:val="F79646" w:themeColor="accent6"/>
          <w:sz w:val="36"/>
        </w:rPr>
        <w:t xml:space="preserve">, with </w:t>
      </w:r>
      <w:r w:rsidR="005C2797">
        <w:rPr>
          <w:rFonts w:ascii="Arial Narrow" w:hAnsi="Arial Narrow"/>
          <w:b/>
          <w:color w:val="F79646" w:themeColor="accent6"/>
          <w:sz w:val="36"/>
          <w:u w:val="single"/>
        </w:rPr>
        <w:t>5-1</w:t>
      </w:r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>0 minute rest</w:t>
      </w:r>
      <w:r w:rsidRPr="00A124AB">
        <w:rPr>
          <w:rFonts w:ascii="Arial Narrow" w:hAnsi="Arial Narrow"/>
          <w:color w:val="F79646" w:themeColor="accent6"/>
          <w:sz w:val="36"/>
        </w:rPr>
        <w:t xml:space="preserve"> breaks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F0000"/>
          <w:sz w:val="36"/>
        </w:rPr>
      </w:pPr>
      <w:r w:rsidRPr="00A124AB">
        <w:rPr>
          <w:rFonts w:ascii="Arial Narrow" w:hAnsi="Arial Narrow"/>
          <w:color w:val="FF0000"/>
          <w:sz w:val="36"/>
        </w:rPr>
        <w:t xml:space="preserve">Revise in a </w:t>
      </w:r>
      <w:r w:rsidRPr="00A124AB">
        <w:rPr>
          <w:rFonts w:ascii="Arial Narrow" w:hAnsi="Arial Narrow"/>
          <w:b/>
          <w:color w:val="FF0000"/>
          <w:sz w:val="36"/>
          <w:u w:val="single"/>
        </w:rPr>
        <w:t xml:space="preserve">clean, tidy and </w:t>
      </w:r>
      <w:proofErr w:type="spellStart"/>
      <w:r w:rsidR="000576AE" w:rsidRPr="00A124AB">
        <w:rPr>
          <w:rFonts w:ascii="Arial Narrow" w:hAnsi="Arial Narrow"/>
          <w:b/>
          <w:color w:val="FF0000"/>
          <w:sz w:val="36"/>
          <w:u w:val="single"/>
        </w:rPr>
        <w:t>organis</w:t>
      </w:r>
      <w:r w:rsidRPr="00A124AB">
        <w:rPr>
          <w:rFonts w:ascii="Arial Narrow" w:hAnsi="Arial Narrow"/>
          <w:b/>
          <w:color w:val="FF0000"/>
          <w:sz w:val="36"/>
          <w:u w:val="single"/>
        </w:rPr>
        <w:t>ed</w:t>
      </w:r>
      <w:proofErr w:type="spellEnd"/>
      <w:r w:rsidRPr="00A124AB">
        <w:rPr>
          <w:rFonts w:ascii="Arial Narrow" w:hAnsi="Arial Narrow"/>
          <w:color w:val="FF0000"/>
          <w:sz w:val="36"/>
        </w:rPr>
        <w:t xml:space="preserve"> environment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0000FF"/>
          <w:sz w:val="36"/>
        </w:rPr>
      </w:pPr>
      <w:proofErr w:type="spellStart"/>
      <w:r w:rsidRPr="00A124AB">
        <w:rPr>
          <w:rFonts w:ascii="Arial Narrow" w:hAnsi="Arial Narrow"/>
          <w:b/>
          <w:color w:val="0000FF"/>
          <w:sz w:val="36"/>
          <w:u w:val="single"/>
        </w:rPr>
        <w:t>Prioritise</w:t>
      </w:r>
      <w:proofErr w:type="spellEnd"/>
      <w:r w:rsidRPr="00A124AB">
        <w:rPr>
          <w:rFonts w:ascii="Arial Narrow" w:hAnsi="Arial Narrow"/>
          <w:color w:val="0000FF"/>
          <w:sz w:val="36"/>
        </w:rPr>
        <w:t xml:space="preserve"> your revision </w:t>
      </w:r>
      <w:r w:rsidRPr="00A124AB">
        <w:rPr>
          <w:rFonts w:ascii="Arial Narrow" w:hAnsi="Arial Narrow"/>
          <w:i/>
          <w:color w:val="0000FF"/>
          <w:sz w:val="36"/>
        </w:rPr>
        <w:t>(using the table at the front of this booklet)</w:t>
      </w:r>
    </w:p>
    <w:p w:rsidR="00854FDF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008000"/>
          <w:sz w:val="36"/>
        </w:rPr>
      </w:pPr>
      <w:r w:rsidRPr="00A124AB">
        <w:rPr>
          <w:rFonts w:ascii="Arial Narrow" w:hAnsi="Arial Narrow"/>
          <w:color w:val="008000"/>
          <w:sz w:val="36"/>
        </w:rPr>
        <w:t xml:space="preserve">Don’t spend too much time looking over topics you understand well – </w:t>
      </w:r>
      <w:r w:rsidRPr="00A124AB">
        <w:rPr>
          <w:rFonts w:ascii="Arial Narrow" w:hAnsi="Arial Narrow"/>
          <w:b/>
          <w:color w:val="008000"/>
          <w:sz w:val="36"/>
          <w:u w:val="single"/>
        </w:rPr>
        <w:t>your time is better spent on areas you don’t understand as well</w:t>
      </w:r>
    </w:p>
    <w:p w:rsidR="000576AE" w:rsidRPr="00A124AB" w:rsidRDefault="00854FDF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79646" w:themeColor="accent6"/>
          <w:sz w:val="36"/>
        </w:rPr>
      </w:pPr>
      <w:r w:rsidRPr="00A124AB">
        <w:rPr>
          <w:rFonts w:ascii="Arial Narrow" w:hAnsi="Arial Narrow"/>
          <w:color w:val="F79646" w:themeColor="accent6"/>
          <w:sz w:val="36"/>
        </w:rPr>
        <w:t xml:space="preserve">Get at least </w:t>
      </w:r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 xml:space="preserve">8-10 </w:t>
      </w:r>
      <w:proofErr w:type="spellStart"/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>hours</w:t>
      </w:r>
      <w:proofErr w:type="spellEnd"/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 xml:space="preserve"> sleep</w:t>
      </w:r>
      <w:r w:rsidRPr="00A124AB">
        <w:rPr>
          <w:rFonts w:ascii="Arial Narrow" w:hAnsi="Arial Narrow"/>
          <w:color w:val="F79646" w:themeColor="accent6"/>
          <w:sz w:val="36"/>
        </w:rPr>
        <w:t xml:space="preserve"> per night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F0000"/>
          <w:sz w:val="36"/>
        </w:rPr>
      </w:pPr>
      <w:r w:rsidRPr="00A124AB">
        <w:rPr>
          <w:rFonts w:ascii="Arial Narrow" w:hAnsi="Arial Narrow"/>
          <w:b/>
          <w:color w:val="FF0000"/>
          <w:sz w:val="36"/>
          <w:u w:val="single"/>
        </w:rPr>
        <w:t>Wake at a reasonable time</w:t>
      </w:r>
      <w:r w:rsidRPr="00A124AB">
        <w:rPr>
          <w:rFonts w:ascii="Arial Narrow" w:hAnsi="Arial Narrow"/>
          <w:color w:val="FF0000"/>
          <w:sz w:val="36"/>
        </w:rPr>
        <w:t xml:space="preserve"> (i.e. 9AM to begin revising) </w:t>
      </w:r>
      <w:r w:rsidRPr="00A124AB">
        <w:rPr>
          <w:rFonts w:ascii="Arial Narrow" w:hAnsi="Arial Narrow"/>
          <w:b/>
          <w:color w:val="FF0000"/>
          <w:sz w:val="36"/>
          <w:u w:val="single"/>
        </w:rPr>
        <w:t>you are more productive in the morning</w:t>
      </w:r>
      <w:r w:rsidRPr="00A124AB">
        <w:rPr>
          <w:rFonts w:ascii="Arial Narrow" w:hAnsi="Arial Narrow"/>
          <w:color w:val="FF0000"/>
          <w:sz w:val="36"/>
        </w:rPr>
        <w:t xml:space="preserve"> and it means you can get your revision done early and have time to relax in the evenings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0000FF"/>
          <w:sz w:val="36"/>
        </w:rPr>
      </w:pPr>
      <w:r w:rsidRPr="00A124AB">
        <w:rPr>
          <w:rFonts w:ascii="Arial Narrow" w:hAnsi="Arial Narrow"/>
          <w:b/>
          <w:color w:val="0000FF"/>
          <w:sz w:val="36"/>
          <w:u w:val="single"/>
        </w:rPr>
        <w:t>Eat and drink well</w:t>
      </w:r>
      <w:r w:rsidRPr="00A124AB">
        <w:rPr>
          <w:rFonts w:ascii="Arial Narrow" w:hAnsi="Arial Narrow"/>
          <w:color w:val="0000FF"/>
          <w:sz w:val="36"/>
        </w:rPr>
        <w:t xml:space="preserve"> – avoid sugary, fizzy and energy drinks and eat a healthy, balanced diet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008000"/>
          <w:sz w:val="36"/>
        </w:rPr>
      </w:pPr>
      <w:r w:rsidRPr="00A124AB">
        <w:rPr>
          <w:rFonts w:ascii="Arial Narrow" w:hAnsi="Arial Narrow"/>
          <w:b/>
          <w:color w:val="008000"/>
          <w:sz w:val="36"/>
          <w:u w:val="single"/>
        </w:rPr>
        <w:t>EXERCISE</w:t>
      </w:r>
      <w:r w:rsidRPr="00A124AB">
        <w:rPr>
          <w:rFonts w:ascii="Arial Narrow" w:hAnsi="Arial Narrow"/>
          <w:color w:val="008000"/>
          <w:sz w:val="36"/>
        </w:rPr>
        <w:t xml:space="preserve"> – exercise helps clear the mind and increase concentration, always make time to exercise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79646" w:themeColor="accent6"/>
          <w:sz w:val="36"/>
        </w:rPr>
      </w:pPr>
      <w:r w:rsidRPr="00A124AB">
        <w:rPr>
          <w:rFonts w:ascii="Arial Narrow" w:hAnsi="Arial Narrow"/>
          <w:color w:val="F79646" w:themeColor="accent6"/>
          <w:sz w:val="36"/>
        </w:rPr>
        <w:t xml:space="preserve">Have a </w:t>
      </w:r>
      <w:r w:rsidRPr="00A124AB">
        <w:rPr>
          <w:rFonts w:ascii="Arial Narrow" w:hAnsi="Arial Narrow"/>
          <w:b/>
          <w:color w:val="F79646" w:themeColor="accent6"/>
          <w:sz w:val="36"/>
          <w:u w:val="single"/>
        </w:rPr>
        <w:t>rest day</w:t>
      </w:r>
      <w:r w:rsidRPr="00A124AB">
        <w:rPr>
          <w:rFonts w:ascii="Arial Narrow" w:hAnsi="Arial Narrow"/>
          <w:color w:val="F79646" w:themeColor="accent6"/>
          <w:sz w:val="36"/>
        </w:rPr>
        <w:t xml:space="preserve"> each week to just allow yourself to relax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color w:val="FF0000"/>
          <w:sz w:val="36"/>
        </w:rPr>
      </w:pPr>
      <w:r w:rsidRPr="00A124AB">
        <w:rPr>
          <w:rFonts w:ascii="Arial Narrow" w:hAnsi="Arial Narrow"/>
          <w:b/>
          <w:color w:val="FF0000"/>
          <w:sz w:val="36"/>
          <w:u w:val="single"/>
        </w:rPr>
        <w:t>Stick revision notes around the house</w:t>
      </w:r>
      <w:r w:rsidRPr="00A124AB">
        <w:rPr>
          <w:rFonts w:ascii="Arial Narrow" w:hAnsi="Arial Narrow"/>
          <w:color w:val="FF0000"/>
          <w:sz w:val="36"/>
        </w:rPr>
        <w:t xml:space="preserve"> – on the fridge, in the bathroom, on your bedroom walls.</w:t>
      </w:r>
    </w:p>
    <w:p w:rsidR="000576AE" w:rsidRPr="00A124AB" w:rsidRDefault="000576AE" w:rsidP="000576AE">
      <w:pPr>
        <w:pStyle w:val="ListParagraph"/>
        <w:numPr>
          <w:ilvl w:val="0"/>
          <w:numId w:val="5"/>
        </w:numPr>
        <w:tabs>
          <w:tab w:val="left" w:pos="1708"/>
        </w:tabs>
        <w:ind w:hanging="1146"/>
        <w:rPr>
          <w:rFonts w:ascii="Arial Narrow" w:hAnsi="Arial Narrow"/>
          <w:b/>
          <w:color w:val="0000FF"/>
          <w:sz w:val="36"/>
          <w:u w:val="single"/>
        </w:rPr>
      </w:pPr>
      <w:r w:rsidRPr="00A124AB">
        <w:rPr>
          <w:rFonts w:ascii="Arial Narrow" w:hAnsi="Arial Narrow"/>
          <w:color w:val="0000FF"/>
          <w:sz w:val="36"/>
        </w:rPr>
        <w:t xml:space="preserve">Keep your bedroom and particularly your desk/table </w:t>
      </w:r>
      <w:r w:rsidRPr="00A124AB">
        <w:rPr>
          <w:rFonts w:ascii="Arial Narrow" w:hAnsi="Arial Narrow"/>
          <w:b/>
          <w:color w:val="0000FF"/>
          <w:sz w:val="36"/>
          <w:u w:val="single"/>
        </w:rPr>
        <w:t>neat and tidy</w:t>
      </w:r>
    </w:p>
    <w:p w:rsidR="00B551D3" w:rsidRDefault="00B551D3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B551D3" w:rsidRDefault="00B551D3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B551D3" w:rsidRDefault="00B551D3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B551D3" w:rsidRDefault="00B551D3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875CB" w:rsidRDefault="000875CB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0F6867" w:rsidRPr="00A124AB" w:rsidRDefault="000F6867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A124AB">
        <w:rPr>
          <w:rFonts w:ascii="Arial Narrow" w:hAnsi="Arial Narrow"/>
          <w:b/>
          <w:sz w:val="28"/>
          <w:u w:val="single"/>
        </w:rPr>
        <w:lastRenderedPageBreak/>
        <w:t>Notes</w:t>
      </w:r>
    </w:p>
    <w:p w:rsidR="00663466" w:rsidRPr="00A124AB" w:rsidRDefault="00663466" w:rsidP="000576AE">
      <w:pPr>
        <w:tabs>
          <w:tab w:val="left" w:pos="1708"/>
        </w:tabs>
        <w:rPr>
          <w:rFonts w:ascii="Arial Narrow" w:hAnsi="Arial Narrow"/>
        </w:rPr>
        <w:sectPr w:rsidR="00663466" w:rsidRPr="00A124AB" w:rsidSect="00113A78">
          <w:pgSz w:w="11901" w:h="16834"/>
          <w:pgMar w:top="1276" w:right="1797" w:bottom="993" w:left="1797" w:header="709" w:footer="709" w:gutter="0"/>
          <w:cols w:space="708"/>
          <w:docGrid w:linePitch="326"/>
        </w:sectPr>
      </w:pPr>
    </w:p>
    <w:p w:rsidR="009A3491" w:rsidRPr="00A124AB" w:rsidRDefault="009A3491" w:rsidP="00DF55E6">
      <w:pPr>
        <w:tabs>
          <w:tab w:val="left" w:pos="1708"/>
        </w:tabs>
        <w:rPr>
          <w:rFonts w:ascii="Arial Narrow" w:hAnsi="Arial Narrow"/>
        </w:rPr>
      </w:pPr>
    </w:p>
    <w:p w:rsidR="00674D2A" w:rsidRPr="00A124AB" w:rsidRDefault="00674D2A" w:rsidP="00A124AB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A124AB">
        <w:rPr>
          <w:rFonts w:ascii="Arial Narrow" w:hAnsi="Arial Narrow"/>
          <w:b/>
          <w:sz w:val="28"/>
          <w:u w:val="single"/>
        </w:rPr>
        <w:t>Notes</w:t>
      </w: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A124AB" w:rsidRDefault="00A124AB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</w:p>
    <w:p w:rsidR="00674D2A" w:rsidRPr="00A124AB" w:rsidRDefault="00674D2A" w:rsidP="00674D2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A124AB">
        <w:rPr>
          <w:rFonts w:ascii="Arial Narrow" w:hAnsi="Arial Narrow"/>
          <w:b/>
          <w:sz w:val="28"/>
          <w:u w:val="single"/>
        </w:rPr>
        <w:lastRenderedPageBreak/>
        <w:t>Notes</w:t>
      </w:r>
    </w:p>
    <w:p w:rsidR="009A3491" w:rsidRPr="00A124AB" w:rsidRDefault="009A3491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674D2A">
      <w:pPr>
        <w:pStyle w:val="ListParagraph"/>
        <w:tabs>
          <w:tab w:val="left" w:pos="1708"/>
        </w:tabs>
        <w:rPr>
          <w:rFonts w:ascii="Arial Narrow" w:hAnsi="Arial Narrow"/>
        </w:rPr>
      </w:pPr>
    </w:p>
    <w:p w:rsidR="009A3491" w:rsidRPr="00A124AB" w:rsidRDefault="009A3491" w:rsidP="00DF55E6">
      <w:pPr>
        <w:tabs>
          <w:tab w:val="left" w:pos="1708"/>
        </w:tabs>
        <w:rPr>
          <w:rFonts w:ascii="Arial Narrow" w:hAnsi="Arial Narrow"/>
        </w:rPr>
      </w:pPr>
    </w:p>
    <w:p w:rsidR="009A3491" w:rsidRPr="00A124AB" w:rsidRDefault="009A3491" w:rsidP="00DF55E6">
      <w:pPr>
        <w:tabs>
          <w:tab w:val="left" w:pos="1708"/>
        </w:tabs>
        <w:rPr>
          <w:rFonts w:ascii="Arial Narrow" w:hAnsi="Arial Narrow"/>
        </w:rPr>
      </w:pPr>
    </w:p>
    <w:p w:rsidR="009A3491" w:rsidRDefault="009A3491" w:rsidP="00DF55E6">
      <w:pPr>
        <w:tabs>
          <w:tab w:val="left" w:pos="1708"/>
        </w:tabs>
        <w:rPr>
          <w:rFonts w:ascii="Arial Narrow" w:hAnsi="Arial Narrow"/>
        </w:rPr>
      </w:pPr>
    </w:p>
    <w:p w:rsidR="00A124AB" w:rsidRPr="00A124AB" w:rsidRDefault="00A124AB" w:rsidP="00DF55E6">
      <w:pPr>
        <w:tabs>
          <w:tab w:val="left" w:pos="1708"/>
        </w:tabs>
        <w:rPr>
          <w:rFonts w:ascii="Arial Narrow" w:hAnsi="Arial Narrow"/>
        </w:rPr>
      </w:pPr>
    </w:p>
    <w:p w:rsidR="009A3491" w:rsidRPr="00A124AB" w:rsidRDefault="009A3491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83671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A124AB">
        <w:rPr>
          <w:rFonts w:ascii="Arial Narrow" w:hAnsi="Arial Narrow"/>
          <w:b/>
          <w:sz w:val="28"/>
          <w:u w:val="single"/>
        </w:rPr>
        <w:lastRenderedPageBreak/>
        <w:t>Notes</w:t>
      </w: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A124AB" w:rsidRPr="00A124AB" w:rsidRDefault="00A124AB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DF55E6">
      <w:pPr>
        <w:tabs>
          <w:tab w:val="left" w:pos="1708"/>
        </w:tabs>
        <w:rPr>
          <w:rFonts w:ascii="Arial Narrow" w:hAnsi="Arial Narrow"/>
        </w:rPr>
      </w:pPr>
    </w:p>
    <w:p w:rsidR="0083671A" w:rsidRPr="00A124AB" w:rsidRDefault="0083671A" w:rsidP="0083671A">
      <w:pPr>
        <w:tabs>
          <w:tab w:val="left" w:pos="1708"/>
        </w:tabs>
        <w:rPr>
          <w:rFonts w:ascii="Arial Narrow" w:hAnsi="Arial Narrow"/>
          <w:b/>
          <w:sz w:val="28"/>
          <w:u w:val="single"/>
        </w:rPr>
      </w:pPr>
      <w:r w:rsidRPr="00A124AB">
        <w:rPr>
          <w:rFonts w:ascii="Arial Narrow" w:hAnsi="Arial Narrow"/>
          <w:b/>
          <w:sz w:val="28"/>
          <w:u w:val="single"/>
        </w:rPr>
        <w:lastRenderedPageBreak/>
        <w:t>Notes</w:t>
      </w:r>
    </w:p>
    <w:p w:rsidR="00CB3622" w:rsidRPr="00DF55E6" w:rsidRDefault="005C5E07" w:rsidP="00DF55E6">
      <w:pPr>
        <w:tabs>
          <w:tab w:val="left" w:pos="170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1014095</wp:posOffset>
                </wp:positionV>
                <wp:extent cx="685800" cy="914400"/>
                <wp:effectExtent l="0" t="0" r="0" b="0"/>
                <wp:wrapTight wrapText="bothSides">
                  <wp:wrapPolygon edited="0">
                    <wp:start x="1200" y="1350"/>
                    <wp:lineTo x="1200" y="20250"/>
                    <wp:lineTo x="19800" y="20250"/>
                    <wp:lineTo x="19800" y="1350"/>
                    <wp:lineTo x="1200" y="1350"/>
                  </wp:wrapPolygon>
                </wp:wrapTight>
                <wp:docPr id="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129B" w:rsidRDefault="0036129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55" type="#_x0000_t202" style="position:absolute;margin-left:0;margin-top:79.85pt;width:54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" filled="f" stroked="f">
                <v:textbox inset=",7.2pt,,7.2pt">
                  <w:txbxContent>
                    <w:p w:rsidR="0036129B" w:rsidRDefault="0036129B"/>
                  </w:txbxContent>
                </v:textbox>
                <w10:wrap type="tight"/>
              </v:shape>
            </w:pict>
          </mc:Fallback>
        </mc:AlternateContent>
      </w:r>
    </w:p>
    <w:sectPr w:rsidR="00CB3622" w:rsidRPr="00DF55E6" w:rsidSect="000003DE">
      <w:pgSz w:w="11901" w:h="16834"/>
      <w:pgMar w:top="1440" w:right="1797" w:bottom="1440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629" w:rsidRDefault="00E66629">
      <w:r>
        <w:separator/>
      </w:r>
    </w:p>
  </w:endnote>
  <w:endnote w:type="continuationSeparator" w:id="0">
    <w:p w:rsidR="00E66629" w:rsidRDefault="00E6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Default="00745B66" w:rsidP="00902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612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6129B" w:rsidRDefault="0036129B" w:rsidP="00902F4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745B66" w:rsidP="00902F4D">
    <w:pPr>
      <w:pStyle w:val="Footer"/>
      <w:framePr w:wrap="around" w:vAnchor="text" w:hAnchor="margin" w:xAlign="right" w:y="1"/>
      <w:rPr>
        <w:rStyle w:val="PageNumber"/>
      </w:rPr>
    </w:pPr>
    <w:r w:rsidRPr="00902F4D">
      <w:rPr>
        <w:rStyle w:val="PageNumber"/>
        <w:color w:val="808080" w:themeColor="background1" w:themeShade="80"/>
      </w:rPr>
      <w:fldChar w:fldCharType="begin"/>
    </w:r>
    <w:r w:rsidR="0036129B" w:rsidRPr="00902F4D">
      <w:rPr>
        <w:rStyle w:val="PageNumber"/>
        <w:color w:val="808080" w:themeColor="background1" w:themeShade="80"/>
      </w:rPr>
      <w:instrText xml:space="preserve">PAGE  </w:instrText>
    </w:r>
    <w:r w:rsidRPr="00902F4D">
      <w:rPr>
        <w:rStyle w:val="PageNumber"/>
        <w:color w:val="808080" w:themeColor="background1" w:themeShade="80"/>
      </w:rPr>
      <w:fldChar w:fldCharType="separate"/>
    </w:r>
    <w:r w:rsidR="0036129B">
      <w:rPr>
        <w:rStyle w:val="PageNumber"/>
        <w:noProof/>
        <w:color w:val="808080" w:themeColor="background1" w:themeShade="80"/>
      </w:rPr>
      <w:t>2</w:t>
    </w:r>
    <w:r w:rsidRPr="00902F4D">
      <w:rPr>
        <w:rStyle w:val="PageNumber"/>
        <w:color w:val="808080" w:themeColor="background1" w:themeShade="80"/>
      </w:rPr>
      <w:fldChar w:fldCharType="end"/>
    </w:r>
  </w:p>
  <w:p w:rsidR="0036129B" w:rsidRPr="00902F4D" w:rsidRDefault="0036129B" w:rsidP="00902F4D">
    <w:pPr>
      <w:pStyle w:val="Footer"/>
      <w:ind w:right="360"/>
      <w:rPr>
        <w:rFonts w:ascii="Arial Narrow" w:hAnsi="Arial Narrow"/>
        <w:color w:val="808080" w:themeColor="background1" w:themeShade="80"/>
        <w:sz w:val="20"/>
      </w:rPr>
    </w:pPr>
    <w:r w:rsidRPr="00902F4D">
      <w:rPr>
        <w:rFonts w:ascii="Arial Narrow" w:hAnsi="Arial Narrow"/>
        <w:color w:val="808080" w:themeColor="background1" w:themeShade="80"/>
        <w:sz w:val="20"/>
      </w:rPr>
      <w:t>N. Briggs (@</w:t>
    </w:r>
    <w:proofErr w:type="spellStart"/>
    <w:r>
      <w:rPr>
        <w:rFonts w:ascii="Arial Narrow" w:hAnsi="Arial Narrow"/>
        <w:color w:val="808080" w:themeColor="background1" w:themeShade="80"/>
        <w:sz w:val="20"/>
      </w:rPr>
      <w:t>MrBriggsPE</w:t>
    </w:r>
    <w:proofErr w:type="spellEnd"/>
    <w:r w:rsidRPr="00902F4D">
      <w:rPr>
        <w:rFonts w:ascii="Arial Narrow" w:hAnsi="Arial Narrow"/>
        <w:color w:val="808080" w:themeColor="background1" w:themeShade="80"/>
        <w:sz w:val="20"/>
      </w:rPr>
      <w:t>)</w:t>
    </w:r>
  </w:p>
  <w:p w:rsidR="0036129B" w:rsidRDefault="0036129B" w:rsidP="00902F4D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745B66" w:rsidP="00902F4D">
    <w:pPr>
      <w:pStyle w:val="Footer"/>
      <w:framePr w:wrap="around" w:vAnchor="text" w:hAnchor="page" w:x="15121" w:y="-166"/>
      <w:rPr>
        <w:rStyle w:val="PageNumber"/>
      </w:rPr>
    </w:pPr>
    <w:r w:rsidRPr="00902F4D">
      <w:rPr>
        <w:rStyle w:val="PageNumber"/>
        <w:rFonts w:ascii="Arial Narrow" w:hAnsi="Arial Narrow"/>
        <w:color w:val="808080" w:themeColor="background1" w:themeShade="80"/>
      </w:rPr>
      <w:fldChar w:fldCharType="begin"/>
    </w:r>
    <w:r w:rsidR="0036129B" w:rsidRPr="00902F4D">
      <w:rPr>
        <w:rStyle w:val="PageNumber"/>
        <w:rFonts w:ascii="Arial Narrow" w:hAnsi="Arial Narrow"/>
        <w:color w:val="808080" w:themeColor="background1" w:themeShade="80"/>
      </w:rPr>
      <w:instrText xml:space="preserve">PAGE  </w:instrText>
    </w:r>
    <w:r w:rsidRPr="00902F4D">
      <w:rPr>
        <w:rStyle w:val="PageNumber"/>
        <w:rFonts w:ascii="Arial Narrow" w:hAnsi="Arial Narrow"/>
        <w:color w:val="808080" w:themeColor="background1" w:themeShade="80"/>
      </w:rPr>
      <w:fldChar w:fldCharType="separate"/>
    </w:r>
    <w:r w:rsidR="003E6348">
      <w:rPr>
        <w:rStyle w:val="PageNumber"/>
        <w:rFonts w:ascii="Arial Narrow" w:hAnsi="Arial Narrow"/>
        <w:noProof/>
        <w:color w:val="808080" w:themeColor="background1" w:themeShade="80"/>
      </w:rPr>
      <w:t>1</w:t>
    </w:r>
    <w:r w:rsidRPr="00902F4D">
      <w:rPr>
        <w:rStyle w:val="PageNumber"/>
        <w:rFonts w:ascii="Arial Narrow" w:hAnsi="Arial Narrow"/>
        <w:color w:val="808080" w:themeColor="background1" w:themeShade="80"/>
      </w:rPr>
      <w:fldChar w:fldCharType="end"/>
    </w:r>
  </w:p>
  <w:p w:rsidR="0036129B" w:rsidRPr="00902F4D" w:rsidRDefault="0036129B" w:rsidP="00902F4D">
    <w:pPr>
      <w:pStyle w:val="Footer"/>
      <w:ind w:right="360"/>
      <w:rPr>
        <w:rFonts w:ascii="Arial Narrow" w:hAnsi="Arial Narrow"/>
        <w:color w:val="808080" w:themeColor="background1" w:themeShade="80"/>
        <w:sz w:val="20"/>
      </w:rPr>
    </w:pPr>
    <w:r>
      <w:rPr>
        <w:rFonts w:ascii="Arial Narrow" w:hAnsi="Arial Narrow"/>
        <w:color w:val="808080" w:themeColor="background1" w:themeShade="80"/>
        <w:sz w:val="20"/>
      </w:rPr>
      <w:t>GCSE PE Revision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Default="00745B66" w:rsidP="00902F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612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6129B" w:rsidRDefault="0036129B" w:rsidP="00902F4D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Default="0036129B" w:rsidP="00902F4D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745B66" w:rsidP="00902F4D">
    <w:pPr>
      <w:pStyle w:val="Footer"/>
      <w:framePr w:wrap="around" w:vAnchor="text" w:hAnchor="page" w:x="15121" w:y="-166"/>
      <w:rPr>
        <w:rStyle w:val="PageNumber"/>
      </w:rPr>
    </w:pPr>
    <w:r w:rsidRPr="00902F4D">
      <w:rPr>
        <w:rStyle w:val="PageNumber"/>
        <w:rFonts w:ascii="Arial Narrow" w:hAnsi="Arial Narrow"/>
        <w:color w:val="808080" w:themeColor="background1" w:themeShade="80"/>
      </w:rPr>
      <w:fldChar w:fldCharType="begin"/>
    </w:r>
    <w:r w:rsidR="0036129B" w:rsidRPr="00902F4D">
      <w:rPr>
        <w:rStyle w:val="PageNumber"/>
        <w:rFonts w:ascii="Arial Narrow" w:hAnsi="Arial Narrow"/>
        <w:color w:val="808080" w:themeColor="background1" w:themeShade="80"/>
      </w:rPr>
      <w:instrText xml:space="preserve">PAGE  </w:instrText>
    </w:r>
    <w:r w:rsidRPr="00902F4D">
      <w:rPr>
        <w:rStyle w:val="PageNumber"/>
        <w:rFonts w:ascii="Arial Narrow" w:hAnsi="Arial Narrow"/>
        <w:color w:val="808080" w:themeColor="background1" w:themeShade="80"/>
      </w:rPr>
      <w:fldChar w:fldCharType="separate"/>
    </w:r>
    <w:r w:rsidR="003E6348">
      <w:rPr>
        <w:rStyle w:val="PageNumber"/>
        <w:rFonts w:ascii="Arial Narrow" w:hAnsi="Arial Narrow"/>
        <w:noProof/>
        <w:color w:val="808080" w:themeColor="background1" w:themeShade="80"/>
      </w:rPr>
      <w:t>2</w:t>
    </w:r>
    <w:r w:rsidRPr="00902F4D">
      <w:rPr>
        <w:rStyle w:val="PageNumber"/>
        <w:rFonts w:ascii="Arial Narrow" w:hAnsi="Arial Narrow"/>
        <w:color w:val="808080" w:themeColor="background1" w:themeShade="80"/>
      </w:rPr>
      <w:fldChar w:fldCharType="end"/>
    </w:r>
  </w:p>
  <w:p w:rsidR="0036129B" w:rsidRPr="00902F4D" w:rsidRDefault="0036129B" w:rsidP="00902F4D">
    <w:pPr>
      <w:pStyle w:val="Footer"/>
      <w:ind w:right="360"/>
      <w:rPr>
        <w:rFonts w:ascii="Arial Narrow" w:hAnsi="Arial Narrow"/>
        <w:color w:val="808080" w:themeColor="background1" w:themeShade="8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629" w:rsidRDefault="00E66629">
      <w:r>
        <w:separator/>
      </w:r>
    </w:p>
  </w:footnote>
  <w:footnote w:type="continuationSeparator" w:id="0">
    <w:p w:rsidR="00E66629" w:rsidRDefault="00E6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36129B" w:rsidP="00902F4D">
    <w:pPr>
      <w:pStyle w:val="Header"/>
      <w:jc w:val="center"/>
      <w:rPr>
        <w:rFonts w:ascii="Arial Narrow" w:hAnsi="Arial Narrow"/>
        <w:color w:val="808080" w:themeColor="background1" w:themeShade="80"/>
        <w:sz w:val="20"/>
      </w:rPr>
    </w:pPr>
    <w:r w:rsidRPr="00902F4D">
      <w:rPr>
        <w:rFonts w:ascii="Arial Narrow" w:hAnsi="Arial Narrow"/>
        <w:color w:val="808080" w:themeColor="background1" w:themeShade="80"/>
        <w:sz w:val="20"/>
      </w:rPr>
      <w:t>OCR GCSE Physical Education – B453: Developing Knowledge in Physical Education – Revision Booklet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36129B" w:rsidP="009D4419">
    <w:pPr>
      <w:pStyle w:val="Header"/>
      <w:jc w:val="center"/>
      <w:rPr>
        <w:rFonts w:ascii="Arial Narrow" w:hAnsi="Arial Narrow"/>
        <w:color w:val="808080" w:themeColor="background1" w:themeShade="80"/>
        <w:sz w:val="20"/>
      </w:rPr>
    </w:pPr>
    <w:r w:rsidRPr="00902F4D">
      <w:rPr>
        <w:rFonts w:ascii="Arial Narrow" w:hAnsi="Arial Narrow"/>
        <w:color w:val="808080" w:themeColor="background1" w:themeShade="80"/>
        <w:sz w:val="20"/>
      </w:rPr>
      <w:t>OCR GCSE Physical Education –</w:t>
    </w:r>
    <w:r w:rsidR="009753C4">
      <w:rPr>
        <w:rFonts w:ascii="Arial Narrow" w:hAnsi="Arial Narrow"/>
        <w:color w:val="808080" w:themeColor="background1" w:themeShade="80"/>
        <w:sz w:val="20"/>
      </w:rPr>
      <w:t>Paper 2</w:t>
    </w:r>
    <w:r w:rsidRPr="00902F4D">
      <w:rPr>
        <w:rFonts w:ascii="Arial Narrow" w:hAnsi="Arial Narrow"/>
        <w:color w:val="808080" w:themeColor="background1" w:themeShade="80"/>
        <w:sz w:val="20"/>
      </w:rPr>
      <w:t xml:space="preserve"> – Revision Booklet</w:t>
    </w:r>
  </w:p>
  <w:p w:rsidR="0036129B" w:rsidRDefault="0036129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29B" w:rsidRPr="00902F4D" w:rsidRDefault="0036129B" w:rsidP="00902F4D">
    <w:pPr>
      <w:pStyle w:val="Header"/>
      <w:jc w:val="center"/>
      <w:rPr>
        <w:rFonts w:ascii="Arial Narrow" w:hAnsi="Arial Narrow"/>
        <w:color w:val="808080" w:themeColor="background1" w:themeShade="80"/>
        <w:sz w:val="20"/>
      </w:rPr>
    </w:pPr>
    <w:r w:rsidRPr="00902F4D">
      <w:rPr>
        <w:rFonts w:ascii="Arial Narrow" w:hAnsi="Arial Narrow"/>
        <w:color w:val="808080" w:themeColor="background1" w:themeShade="80"/>
        <w:sz w:val="20"/>
      </w:rPr>
      <w:t xml:space="preserve">OCR GCSE Physical Education – </w:t>
    </w:r>
    <w:r>
      <w:rPr>
        <w:rFonts w:ascii="Arial Narrow" w:hAnsi="Arial Narrow"/>
        <w:color w:val="808080" w:themeColor="background1" w:themeShade="80"/>
        <w:sz w:val="20"/>
      </w:rPr>
      <w:t xml:space="preserve">Paper 2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5975"/>
    <w:multiLevelType w:val="hybridMultilevel"/>
    <w:tmpl w:val="5636E9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B1C37"/>
    <w:multiLevelType w:val="hybridMultilevel"/>
    <w:tmpl w:val="EA123C16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351CE5"/>
    <w:multiLevelType w:val="hybridMultilevel"/>
    <w:tmpl w:val="115C3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7E3"/>
    <w:multiLevelType w:val="hybridMultilevel"/>
    <w:tmpl w:val="88F6E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53E5F"/>
    <w:multiLevelType w:val="hybridMultilevel"/>
    <w:tmpl w:val="F634B7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90893"/>
    <w:multiLevelType w:val="multilevel"/>
    <w:tmpl w:val="1E42278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C176D2"/>
    <w:multiLevelType w:val="hybridMultilevel"/>
    <w:tmpl w:val="E63E7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F2D46"/>
    <w:multiLevelType w:val="hybridMultilevel"/>
    <w:tmpl w:val="DAB60756"/>
    <w:lvl w:ilvl="0" w:tplc="D0085950">
      <w:start w:val="2014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D79D1"/>
    <w:multiLevelType w:val="hybridMultilevel"/>
    <w:tmpl w:val="97A2A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204FF"/>
    <w:multiLevelType w:val="hybridMultilevel"/>
    <w:tmpl w:val="AFFAA5CE"/>
    <w:lvl w:ilvl="0" w:tplc="080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3921656B"/>
    <w:multiLevelType w:val="hybridMultilevel"/>
    <w:tmpl w:val="EA123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F395D"/>
    <w:multiLevelType w:val="hybridMultilevel"/>
    <w:tmpl w:val="5CC45E52"/>
    <w:lvl w:ilvl="0" w:tplc="F4447A76">
      <w:start w:val="1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24492C"/>
    <w:multiLevelType w:val="hybridMultilevel"/>
    <w:tmpl w:val="A526496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158561E"/>
    <w:multiLevelType w:val="hybridMultilevel"/>
    <w:tmpl w:val="ED20A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E218B6"/>
    <w:multiLevelType w:val="hybridMultilevel"/>
    <w:tmpl w:val="80DC19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26D90"/>
    <w:multiLevelType w:val="hybridMultilevel"/>
    <w:tmpl w:val="1592017E"/>
    <w:lvl w:ilvl="0" w:tplc="7F8447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2C07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E91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CE33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9A3A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FC3C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9084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8278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22E2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ED7B3A"/>
    <w:multiLevelType w:val="hybridMultilevel"/>
    <w:tmpl w:val="648A6EB4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7">
    <w:nsid w:val="5B2445B7"/>
    <w:multiLevelType w:val="hybridMultilevel"/>
    <w:tmpl w:val="99388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CA2C7C"/>
    <w:multiLevelType w:val="hybridMultilevel"/>
    <w:tmpl w:val="7488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566FFB"/>
    <w:multiLevelType w:val="hybridMultilevel"/>
    <w:tmpl w:val="5F2475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8B634F"/>
    <w:multiLevelType w:val="hybridMultilevel"/>
    <w:tmpl w:val="1BD4135E"/>
    <w:lvl w:ilvl="0" w:tplc="F4447A76">
      <w:start w:val="13"/>
      <w:numFmt w:val="bullet"/>
      <w:lvlText w:val="-"/>
      <w:lvlJc w:val="left"/>
      <w:pPr>
        <w:ind w:left="36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A633044"/>
    <w:multiLevelType w:val="hybridMultilevel"/>
    <w:tmpl w:val="E0D4A8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B167DEE"/>
    <w:multiLevelType w:val="hybridMultilevel"/>
    <w:tmpl w:val="63FAF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8F7358"/>
    <w:multiLevelType w:val="hybridMultilevel"/>
    <w:tmpl w:val="920A25FE"/>
    <w:lvl w:ilvl="0" w:tplc="F4A4EE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8FF74">
      <w:start w:val="2785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32DF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5C6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F8D3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DEA8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A4EC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41E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82AE6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A9340E"/>
    <w:multiLevelType w:val="hybridMultilevel"/>
    <w:tmpl w:val="6F1E52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3"/>
  </w:num>
  <w:num w:numId="7">
    <w:abstractNumId w:val="2"/>
  </w:num>
  <w:num w:numId="8">
    <w:abstractNumId w:val="22"/>
  </w:num>
  <w:num w:numId="9">
    <w:abstractNumId w:val="17"/>
  </w:num>
  <w:num w:numId="10">
    <w:abstractNumId w:val="23"/>
  </w:num>
  <w:num w:numId="11">
    <w:abstractNumId w:val="15"/>
  </w:num>
  <w:num w:numId="12">
    <w:abstractNumId w:val="3"/>
  </w:num>
  <w:num w:numId="13">
    <w:abstractNumId w:val="14"/>
  </w:num>
  <w:num w:numId="14">
    <w:abstractNumId w:val="0"/>
  </w:num>
  <w:num w:numId="15">
    <w:abstractNumId w:val="20"/>
  </w:num>
  <w:num w:numId="16">
    <w:abstractNumId w:val="10"/>
  </w:num>
  <w:num w:numId="17">
    <w:abstractNumId w:val="16"/>
  </w:num>
  <w:num w:numId="18">
    <w:abstractNumId w:val="21"/>
  </w:num>
  <w:num w:numId="19">
    <w:abstractNumId w:val="19"/>
  </w:num>
  <w:num w:numId="20">
    <w:abstractNumId w:val="4"/>
  </w:num>
  <w:num w:numId="21">
    <w:abstractNumId w:val="12"/>
  </w:num>
  <w:num w:numId="22">
    <w:abstractNumId w:val="5"/>
  </w:num>
  <w:num w:numId="23">
    <w:abstractNumId w:val="18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BE"/>
    <w:rsid w:val="000003DE"/>
    <w:rsid w:val="00004201"/>
    <w:rsid w:val="000576AE"/>
    <w:rsid w:val="000875CB"/>
    <w:rsid w:val="000A5432"/>
    <w:rsid w:val="000B120A"/>
    <w:rsid w:val="000D541F"/>
    <w:rsid w:val="000E67BC"/>
    <w:rsid w:val="000F5222"/>
    <w:rsid w:val="000F6867"/>
    <w:rsid w:val="00102B9B"/>
    <w:rsid w:val="00106A54"/>
    <w:rsid w:val="00113A78"/>
    <w:rsid w:val="001161D3"/>
    <w:rsid w:val="00121350"/>
    <w:rsid w:val="001264EF"/>
    <w:rsid w:val="00133F0A"/>
    <w:rsid w:val="0013537D"/>
    <w:rsid w:val="00174F13"/>
    <w:rsid w:val="001776BE"/>
    <w:rsid w:val="00197D6F"/>
    <w:rsid w:val="001B75B1"/>
    <w:rsid w:val="001D1B02"/>
    <w:rsid w:val="001D4660"/>
    <w:rsid w:val="001D4F69"/>
    <w:rsid w:val="001D7B48"/>
    <w:rsid w:val="00213FFA"/>
    <w:rsid w:val="002204BA"/>
    <w:rsid w:val="0023468C"/>
    <w:rsid w:val="00245E04"/>
    <w:rsid w:val="002B3D22"/>
    <w:rsid w:val="002E744C"/>
    <w:rsid w:val="002F21B1"/>
    <w:rsid w:val="00303BA7"/>
    <w:rsid w:val="00322B5D"/>
    <w:rsid w:val="0036129B"/>
    <w:rsid w:val="00382699"/>
    <w:rsid w:val="003955DB"/>
    <w:rsid w:val="003A4E8C"/>
    <w:rsid w:val="003B6593"/>
    <w:rsid w:val="003C26FC"/>
    <w:rsid w:val="003C76ED"/>
    <w:rsid w:val="003E6348"/>
    <w:rsid w:val="004135F1"/>
    <w:rsid w:val="00417695"/>
    <w:rsid w:val="00444BEC"/>
    <w:rsid w:val="004531F8"/>
    <w:rsid w:val="0047774A"/>
    <w:rsid w:val="004A5AB2"/>
    <w:rsid w:val="004D7C9D"/>
    <w:rsid w:val="00516BAD"/>
    <w:rsid w:val="00531CE0"/>
    <w:rsid w:val="0053598E"/>
    <w:rsid w:val="005370F2"/>
    <w:rsid w:val="005830EF"/>
    <w:rsid w:val="00596879"/>
    <w:rsid w:val="005A63FA"/>
    <w:rsid w:val="005B1538"/>
    <w:rsid w:val="005C2797"/>
    <w:rsid w:val="005C5E07"/>
    <w:rsid w:val="005F1068"/>
    <w:rsid w:val="005F13D3"/>
    <w:rsid w:val="006059A5"/>
    <w:rsid w:val="00663466"/>
    <w:rsid w:val="00674D2A"/>
    <w:rsid w:val="006A513B"/>
    <w:rsid w:val="006E0194"/>
    <w:rsid w:val="006E0466"/>
    <w:rsid w:val="006E2201"/>
    <w:rsid w:val="006E2457"/>
    <w:rsid w:val="006E5121"/>
    <w:rsid w:val="006E7FC3"/>
    <w:rsid w:val="00702BB3"/>
    <w:rsid w:val="00702D43"/>
    <w:rsid w:val="00711C91"/>
    <w:rsid w:val="0071705B"/>
    <w:rsid w:val="00745B66"/>
    <w:rsid w:val="00790747"/>
    <w:rsid w:val="007910C4"/>
    <w:rsid w:val="007F249E"/>
    <w:rsid w:val="00812B78"/>
    <w:rsid w:val="00825A75"/>
    <w:rsid w:val="0083671A"/>
    <w:rsid w:val="00840D65"/>
    <w:rsid w:val="00847D79"/>
    <w:rsid w:val="00850DB4"/>
    <w:rsid w:val="00854FDF"/>
    <w:rsid w:val="00864880"/>
    <w:rsid w:val="00871FA0"/>
    <w:rsid w:val="0088159C"/>
    <w:rsid w:val="008B37EA"/>
    <w:rsid w:val="008C10BA"/>
    <w:rsid w:val="008C6B1F"/>
    <w:rsid w:val="008D4DBE"/>
    <w:rsid w:val="00902F4D"/>
    <w:rsid w:val="00914411"/>
    <w:rsid w:val="00924842"/>
    <w:rsid w:val="009325E9"/>
    <w:rsid w:val="00936EA1"/>
    <w:rsid w:val="009636ED"/>
    <w:rsid w:val="00973810"/>
    <w:rsid w:val="009753C4"/>
    <w:rsid w:val="009759A2"/>
    <w:rsid w:val="009A3491"/>
    <w:rsid w:val="009A55C8"/>
    <w:rsid w:val="009B05BB"/>
    <w:rsid w:val="009C15FB"/>
    <w:rsid w:val="009D4419"/>
    <w:rsid w:val="00A02B0A"/>
    <w:rsid w:val="00A124AB"/>
    <w:rsid w:val="00A13F1A"/>
    <w:rsid w:val="00A20DCE"/>
    <w:rsid w:val="00A62E19"/>
    <w:rsid w:val="00A83117"/>
    <w:rsid w:val="00AA4B66"/>
    <w:rsid w:val="00AA5DA2"/>
    <w:rsid w:val="00AC1E52"/>
    <w:rsid w:val="00B2653B"/>
    <w:rsid w:val="00B4541A"/>
    <w:rsid w:val="00B52EBA"/>
    <w:rsid w:val="00B5346E"/>
    <w:rsid w:val="00B551D3"/>
    <w:rsid w:val="00B709C2"/>
    <w:rsid w:val="00BA4CA1"/>
    <w:rsid w:val="00BD2A24"/>
    <w:rsid w:val="00C15BC9"/>
    <w:rsid w:val="00C22B34"/>
    <w:rsid w:val="00C331D2"/>
    <w:rsid w:val="00C34D7E"/>
    <w:rsid w:val="00C36098"/>
    <w:rsid w:val="00C57AD2"/>
    <w:rsid w:val="00CA540D"/>
    <w:rsid w:val="00CA79E3"/>
    <w:rsid w:val="00CB3622"/>
    <w:rsid w:val="00CB73E5"/>
    <w:rsid w:val="00CD7969"/>
    <w:rsid w:val="00D31158"/>
    <w:rsid w:val="00D329B2"/>
    <w:rsid w:val="00D42E86"/>
    <w:rsid w:val="00DC2E60"/>
    <w:rsid w:val="00DD491C"/>
    <w:rsid w:val="00DF55E6"/>
    <w:rsid w:val="00E218E4"/>
    <w:rsid w:val="00E2347A"/>
    <w:rsid w:val="00E37BB2"/>
    <w:rsid w:val="00E47A27"/>
    <w:rsid w:val="00E5420A"/>
    <w:rsid w:val="00E614F1"/>
    <w:rsid w:val="00E66629"/>
    <w:rsid w:val="00E6765A"/>
    <w:rsid w:val="00E815F1"/>
    <w:rsid w:val="00EA5188"/>
    <w:rsid w:val="00EB171C"/>
    <w:rsid w:val="00EC3D62"/>
    <w:rsid w:val="00ED6311"/>
    <w:rsid w:val="00EE169B"/>
    <w:rsid w:val="00EE7964"/>
    <w:rsid w:val="00EF3091"/>
    <w:rsid w:val="00F11FD9"/>
    <w:rsid w:val="00F731D0"/>
    <w:rsid w:val="00F7591E"/>
    <w:rsid w:val="00F869BF"/>
    <w:rsid w:val="00F86AAD"/>
    <w:rsid w:val="00FA30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  <w:lsdException w:name="footer" w:uiPriority="99"/>
    <w:lsdException w:name="page number" w:uiPriority="99"/>
    <w:lsdException w:name="Normal (Web)" w:uiPriority="99"/>
    <w:lsdException w:name="Table Grid" w:uiPriority="59"/>
    <w:lsdException w:name="Placeholder Text" w:uiPriority="99"/>
    <w:lsdException w:name="No Spacing" w:uiPriority="1" w:qFormat="1"/>
    <w:lsdException w:name="List Paragraph" w:uiPriority="34" w:qFormat="1"/>
    <w:lsdException w:name="Light List Accent 5" w:uiPriority="61"/>
    <w:lsdException w:name="TOC Heading" w:uiPriority="39" w:qFormat="1"/>
  </w:latentStyles>
  <w:style w:type="paragraph" w:default="1" w:styleId="Normal">
    <w:name w:val="Normal"/>
    <w:qFormat/>
    <w:rsid w:val="00400B57"/>
  </w:style>
  <w:style w:type="paragraph" w:styleId="Heading1">
    <w:name w:val="heading 1"/>
    <w:basedOn w:val="Normal"/>
    <w:next w:val="Normal"/>
    <w:link w:val="Heading1Char"/>
    <w:rsid w:val="00871F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6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6BE"/>
  </w:style>
  <w:style w:type="paragraph" w:styleId="Footer">
    <w:name w:val="footer"/>
    <w:basedOn w:val="Normal"/>
    <w:link w:val="FooterChar"/>
    <w:uiPriority w:val="99"/>
    <w:semiHidden/>
    <w:unhideWhenUsed/>
    <w:rsid w:val="001776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76BE"/>
  </w:style>
  <w:style w:type="character" w:styleId="PageNumber">
    <w:name w:val="page number"/>
    <w:basedOn w:val="DefaultParagraphFont"/>
    <w:uiPriority w:val="99"/>
    <w:semiHidden/>
    <w:unhideWhenUsed/>
    <w:rsid w:val="001776BE"/>
  </w:style>
  <w:style w:type="table" w:styleId="TableGrid">
    <w:name w:val="Table Grid"/>
    <w:basedOn w:val="TableNormal"/>
    <w:uiPriority w:val="59"/>
    <w:rsid w:val="001776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776B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541A"/>
    <w:rPr>
      <w:color w:val="808080"/>
    </w:rPr>
  </w:style>
  <w:style w:type="paragraph" w:styleId="NoSpacing">
    <w:name w:val="No Spacing"/>
    <w:link w:val="NoSpacingChar"/>
    <w:uiPriority w:val="1"/>
    <w:qFormat/>
    <w:rsid w:val="00B4541A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4541A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71FA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71FA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rsid w:val="00871FA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rsid w:val="00871FA0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rsid w:val="00871FA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rsid w:val="00871FA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871FA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871FA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871FA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871FA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871FA0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rsid w:val="00245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45E04"/>
    <w:rPr>
      <w:rFonts w:ascii="Lucida Grande" w:hAnsi="Lucida Grande"/>
      <w:sz w:val="18"/>
      <w:szCs w:val="18"/>
    </w:rPr>
  </w:style>
  <w:style w:type="table" w:styleId="ColorfulGrid-Accent1">
    <w:name w:val="Colorful Grid Accent 1"/>
    <w:basedOn w:val="TableNormal"/>
    <w:rsid w:val="00EE79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6">
    <w:name w:val="Colorful List Accent 6"/>
    <w:basedOn w:val="TableNormal"/>
    <w:rsid w:val="00EE796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ghtGrid">
    <w:name w:val="Light Grid"/>
    <w:basedOn w:val="TableNormal"/>
    <w:rsid w:val="00EE79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rsid w:val="00EE79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rsid w:val="00EE796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CA54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LightList-Accent5">
    <w:name w:val="Light List Accent 5"/>
    <w:basedOn w:val="TableNormal"/>
    <w:uiPriority w:val="61"/>
    <w:rsid w:val="00A13F1A"/>
    <w:rPr>
      <w:sz w:val="22"/>
      <w:szCs w:val="22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er" w:uiPriority="99"/>
    <w:lsdException w:name="footer" w:uiPriority="99"/>
    <w:lsdException w:name="page number" w:uiPriority="99"/>
    <w:lsdException w:name="Normal (Web)" w:uiPriority="99"/>
    <w:lsdException w:name="Table Grid" w:uiPriority="59"/>
    <w:lsdException w:name="Placeholder Text" w:uiPriority="99"/>
    <w:lsdException w:name="No Spacing" w:uiPriority="1" w:qFormat="1"/>
    <w:lsdException w:name="List Paragraph" w:uiPriority="34" w:qFormat="1"/>
    <w:lsdException w:name="Light List Accent 5" w:uiPriority="61"/>
    <w:lsdException w:name="TOC Heading" w:uiPriority="39" w:qFormat="1"/>
  </w:latentStyles>
  <w:style w:type="paragraph" w:default="1" w:styleId="Normal">
    <w:name w:val="Normal"/>
    <w:qFormat/>
    <w:rsid w:val="00400B57"/>
  </w:style>
  <w:style w:type="paragraph" w:styleId="Heading1">
    <w:name w:val="heading 1"/>
    <w:basedOn w:val="Normal"/>
    <w:next w:val="Normal"/>
    <w:link w:val="Heading1Char"/>
    <w:rsid w:val="00871F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6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6BE"/>
  </w:style>
  <w:style w:type="paragraph" w:styleId="Footer">
    <w:name w:val="footer"/>
    <w:basedOn w:val="Normal"/>
    <w:link w:val="FooterChar"/>
    <w:uiPriority w:val="99"/>
    <w:semiHidden/>
    <w:unhideWhenUsed/>
    <w:rsid w:val="001776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76BE"/>
  </w:style>
  <w:style w:type="character" w:styleId="PageNumber">
    <w:name w:val="page number"/>
    <w:basedOn w:val="DefaultParagraphFont"/>
    <w:uiPriority w:val="99"/>
    <w:semiHidden/>
    <w:unhideWhenUsed/>
    <w:rsid w:val="001776BE"/>
  </w:style>
  <w:style w:type="table" w:styleId="TableGrid">
    <w:name w:val="Table Grid"/>
    <w:basedOn w:val="TableNormal"/>
    <w:uiPriority w:val="59"/>
    <w:rsid w:val="001776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776B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541A"/>
    <w:rPr>
      <w:color w:val="808080"/>
    </w:rPr>
  </w:style>
  <w:style w:type="paragraph" w:styleId="NoSpacing">
    <w:name w:val="No Spacing"/>
    <w:link w:val="NoSpacingChar"/>
    <w:uiPriority w:val="1"/>
    <w:qFormat/>
    <w:rsid w:val="00B4541A"/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4541A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871FA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71FA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rsid w:val="00871FA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rsid w:val="00871FA0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rsid w:val="00871FA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rsid w:val="00871FA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rsid w:val="00871FA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rsid w:val="00871FA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rsid w:val="00871FA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rsid w:val="00871FA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rsid w:val="00871FA0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rsid w:val="00245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45E04"/>
    <w:rPr>
      <w:rFonts w:ascii="Lucida Grande" w:hAnsi="Lucida Grande"/>
      <w:sz w:val="18"/>
      <w:szCs w:val="18"/>
    </w:rPr>
  </w:style>
  <w:style w:type="table" w:styleId="ColorfulGrid-Accent1">
    <w:name w:val="Colorful Grid Accent 1"/>
    <w:basedOn w:val="TableNormal"/>
    <w:rsid w:val="00EE79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List-Accent6">
    <w:name w:val="Colorful List Accent 6"/>
    <w:basedOn w:val="TableNormal"/>
    <w:rsid w:val="00EE796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ghtGrid">
    <w:name w:val="Light Grid"/>
    <w:basedOn w:val="TableNormal"/>
    <w:rsid w:val="00EE79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">
    <w:name w:val="Light List"/>
    <w:basedOn w:val="TableNormal"/>
    <w:rsid w:val="00EE79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rsid w:val="00EE796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CA54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LightList-Accent5">
    <w:name w:val="Light List Accent 5"/>
    <w:basedOn w:val="TableNormal"/>
    <w:uiPriority w:val="61"/>
    <w:rsid w:val="00A13F1A"/>
    <w:rPr>
      <w:sz w:val="22"/>
      <w:szCs w:val="22"/>
      <w:lang w:val="en-GB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9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2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8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7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6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diagramLayout" Target="diagrams/layout1.xml"/><Relationship Id="rId34" Type="http://schemas.openxmlformats.org/officeDocument/2006/relationships/diagramColors" Target="diagrams/colors2.xml"/><Relationship Id="rId42" Type="http://schemas.openxmlformats.org/officeDocument/2006/relationships/image" Target="media/image10.png"/><Relationship Id="rId47" Type="http://schemas.openxmlformats.org/officeDocument/2006/relationships/image" Target="media/image13.jpeg"/><Relationship Id="rId50" Type="http://schemas.openxmlformats.org/officeDocument/2006/relationships/image" Target="media/image16.jpeg"/><Relationship Id="rId55" Type="http://schemas.openxmlformats.org/officeDocument/2006/relationships/hyperlink" Target="http://www.google.co.uk/url?sa=i&amp;rct=j&amp;q=&amp;esrc=s&amp;source=images&amp;cd=&amp;cad=rja&amp;uact=8&amp;ved=0ahUKEwjz8oGV4pXYAhWBPhQKHRm7AAsQjRwIBw&amp;url=http://www.dailymail.co.uk/sport/football/article-2317388/Branislav-Ivanovic-says-surprised-bitten-Luis-Suarez.html&amp;psig=AOvVaw3zjFW-qfRF639F2U6zofMi&amp;ust=1513762293046188" TargetMode="External"/><Relationship Id="rId63" Type="http://schemas.openxmlformats.org/officeDocument/2006/relationships/customXml" Target="../customXml/item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.uk/url?sa=i&amp;rct=j&amp;q=&amp;esrc=s&amp;source=images&amp;cd=&amp;cad=rja&amp;uact=8&amp;ved=0ahUKEwir86fAwonYAhUDWBQKHSBwDvkQjRwIBw&amp;url=https://www.express.co.uk/sport/rugbyunion/767212/Owen-Farrell-England-captain-replace-Dylan-Hartley-Eddie-Jones-plan&amp;psig=AOvVaw1sLRteQkt1wO-9h3Ij28wc&amp;ust=1513341484736009" TargetMode="External"/><Relationship Id="rId29" Type="http://schemas.openxmlformats.org/officeDocument/2006/relationships/footer" Target="footer5.xml"/><Relationship Id="rId11" Type="http://schemas.openxmlformats.org/officeDocument/2006/relationships/footer" Target="footer2.xml"/><Relationship Id="rId24" Type="http://schemas.microsoft.com/office/2007/relationships/diagramDrawing" Target="diagrams/drawing1.xml"/><Relationship Id="rId32" Type="http://schemas.openxmlformats.org/officeDocument/2006/relationships/diagramLayout" Target="diagrams/layout2.xml"/><Relationship Id="rId37" Type="http://schemas.openxmlformats.org/officeDocument/2006/relationships/hyperlink" Target="https://www.google.co.uk/imgres?imgurl=http://i.dailymail.co.uk/i/pix/2017/05/29/16/40EA49CD00000578-4552522-image-a-20_1496070384779.jpg&amp;imgrefurl=http://www.dailymail.co.uk/health/article-4552522/Heart-attack-sufferers-wrongly-given-beta-blockers.html&amp;docid=x5MqLILn36ux8M&amp;tbnid=h48rwye3QYnLcM:&amp;vet=10ahUKEwipqfKGu5TYAhWLLVAKHTCzDSYQMwjGAigiMCI..i&amp;w=634&amp;h=423&amp;bih=607&amp;biw=667&amp;q=beta%20blockers&amp;ved=0ahUKEwipqfKGu5TYAhWLLVAKHTCzDSYQMwjGAigiMCI&amp;iact=mrc&amp;uact=8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2.jpeg"/><Relationship Id="rId53" Type="http://schemas.openxmlformats.org/officeDocument/2006/relationships/hyperlink" Target="http://www.google.co.uk/url?sa=i&amp;rct=j&amp;q=&amp;esrc=s&amp;source=images&amp;cd=&amp;cad=rja&amp;uact=8&amp;ved=0ahUKEwit0vu34pXYAhXBWRQKHZ4iDFEQjRwIBw&amp;url=http://www.abc.net.au/news/2016-07-31/firebirds-win-incredible-grand-final-against-swifts/7675844&amp;psig=AOvVaw1U2CiKh1aFqQJ2-MjquXKe&amp;ust=1513762367042375" TargetMode="External"/><Relationship Id="rId58" Type="http://schemas.openxmlformats.org/officeDocument/2006/relationships/image" Target="media/image21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3.jpeg"/><Relationship Id="rId14" Type="http://schemas.openxmlformats.org/officeDocument/2006/relationships/hyperlink" Target="https://www.google.co.uk/url?sa=i&amp;rct=j&amp;q=&amp;esrc=s&amp;source=images&amp;cd=&amp;cad=rja&amp;uact=8&amp;ved=0ahUKEwjspbmewonYAhUIWxQKHY3IDpQQjRwIBw&amp;url=https://scotty7.deviantart.com/art/Roger-Federer-cut-355411254&amp;psig=AOvVaw2542h4qT-kJqrdQlDiQaGX&amp;ust=1513341404433959" TargetMode="External"/><Relationship Id="rId22" Type="http://schemas.openxmlformats.org/officeDocument/2006/relationships/diagramQuickStyle" Target="diagrams/quickStyle1.xml"/><Relationship Id="rId27" Type="http://schemas.openxmlformats.org/officeDocument/2006/relationships/header" Target="header3.xml"/><Relationship Id="rId30" Type="http://schemas.openxmlformats.org/officeDocument/2006/relationships/footer" Target="footer6.xml"/><Relationship Id="rId35" Type="http://schemas.microsoft.com/office/2007/relationships/diagramDrawing" Target="diagrams/drawing2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image" Target="media/image19.jpeg"/><Relationship Id="rId64" Type="http://schemas.openxmlformats.org/officeDocument/2006/relationships/customXml" Target="../customXml/item3.xml"/><Relationship Id="rId8" Type="http://schemas.openxmlformats.org/officeDocument/2006/relationships/endnotes" Target="endnotes.xml"/><Relationship Id="rId51" Type="http://schemas.openxmlformats.org/officeDocument/2006/relationships/hyperlink" Target="http://www.google.co.uk/url?sa=i&amp;rct=j&amp;q=&amp;esrc=s&amp;source=images&amp;cd=&amp;cad=rja&amp;uact=8&amp;ved=0ahUKEwieoqPF4pXYAhXFVRQKHXH1AsEQjRwIBw&amp;url=http://www.sickchirpse.com/bigotry-in-sport/&amp;psig=AOvVaw2hJBseaMjy7UCZYRmlWaOD&amp;ust=1513762395532076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4.png"/><Relationship Id="rId33" Type="http://schemas.openxmlformats.org/officeDocument/2006/relationships/diagramQuickStyle" Target="diagrams/quickStyle2.xml"/><Relationship Id="rId38" Type="http://schemas.openxmlformats.org/officeDocument/2006/relationships/image" Target="media/image7.jpeg"/><Relationship Id="rId46" Type="http://schemas.openxmlformats.org/officeDocument/2006/relationships/hyperlink" Target="https://www.google.co.uk/imgres?imgurl=https://s-media-cache-ak0.pinimg.com/originals/b8/98/b9/b898b93efc33df4d1d793610aa8a6a74.jpg&amp;imgrefurl=https://www.pinterest.com/pin/301881981265390136/&amp;docid=WdsTeQWom7HVuM&amp;tbnid=eBtZrQX75vrDtM:&amp;vet=10ahUKEwj5q6WN4JXYAhWBCcAKHQgpAowQMwhYKAkwCQ..i&amp;w=300&amp;h=200&amp;itg=1&amp;bih=607&amp;biw=667&amp;q=hockey%20pass&amp;ved=0ahUKEwj5q6WN4JXYAhWBCcAKHQgpAowQMwhYKAkwCQ&amp;iact=mrc&amp;uact=8" TargetMode="External"/><Relationship Id="rId59" Type="http://schemas.openxmlformats.org/officeDocument/2006/relationships/image" Target="media/image22.png"/><Relationship Id="rId20" Type="http://schemas.openxmlformats.org/officeDocument/2006/relationships/diagramData" Target="diagrams/data1.xml"/><Relationship Id="rId41" Type="http://schemas.openxmlformats.org/officeDocument/2006/relationships/image" Target="media/image9.png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diagramColors" Target="diagrams/colors1.xml"/><Relationship Id="rId28" Type="http://schemas.openxmlformats.org/officeDocument/2006/relationships/footer" Target="footer4.xml"/><Relationship Id="rId36" Type="http://schemas.openxmlformats.org/officeDocument/2006/relationships/image" Target="media/image6.jpeg"/><Relationship Id="rId49" Type="http://schemas.openxmlformats.org/officeDocument/2006/relationships/image" Target="media/image15.png"/><Relationship Id="rId57" Type="http://schemas.openxmlformats.org/officeDocument/2006/relationships/image" Target="media/image20.png"/><Relationship Id="rId10" Type="http://schemas.openxmlformats.org/officeDocument/2006/relationships/footer" Target="footer1.xml"/><Relationship Id="rId31" Type="http://schemas.openxmlformats.org/officeDocument/2006/relationships/diagramData" Target="diagrams/data2.xml"/><Relationship Id="rId44" Type="http://schemas.openxmlformats.org/officeDocument/2006/relationships/hyperlink" Target="http://www.google.co.uk/url?sa=i&amp;rct=j&amp;q=&amp;esrc=s&amp;source=images&amp;cd=&amp;cad=rja&amp;uact=8&amp;ved=0ahUKEwjt0KSm4JXYAhVDPBQKHRvhBnoQjRwIBw&amp;url=http://www.dailymail.co.uk/sport/othersports/article-4448664/Ronnie-O-Sullivan-World-Snooker-Championships.html&amp;psig=AOvVaw1INJ8oGm7JwBsXZoNEEWDy&amp;ust=1513761796181872" TargetMode="External"/><Relationship Id="rId52" Type="http://schemas.openxmlformats.org/officeDocument/2006/relationships/image" Target="media/image17.jpeg"/><Relationship Id="rId60" Type="http://schemas.openxmlformats.org/officeDocument/2006/relationships/image" Target="media/image23.png"/><Relationship Id="rId65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google.co.uk/url?sa=i&amp;rct=j&amp;q=&amp;esrc=s&amp;source=images&amp;cd=&amp;cad=rja&amp;uact=8&amp;ved=0ahUKEwjg1PrzwYnYAhVLOBQKHQnFDzcQjRwIBw&amp;url=http://www.dailyrecord.co.uk/sport/other-sports/cycling/the-world-anti-doping-agency-will-consider-an-amnesty-1387425&amp;psig=AOvVaw1P77dCoSJiaeE5rF-wcKVQ&amp;ust=1513341308866635" TargetMode="External"/><Relationship Id="rId39" Type="http://schemas.openxmlformats.org/officeDocument/2006/relationships/hyperlink" Target="https://www.google.co.uk/url?sa=i&amp;rct=j&amp;q=&amp;esrc=s&amp;source=images&amp;cd=&amp;cad=rja&amp;uact=8&amp;ved=0ahUKEwjWwc2uu5TYAhUSaFAKHebPDAsQjRwIBw&amp;url=https://www.thebodyhealer.com/nutrition-and-healthy-living/dirty-dozen/stimulants/top-7-most-commonly-used-stimulants&amp;psig=AOvVaw3g19J956q-z0FTQodOTRPE&amp;ust=1513717499889306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707901-EDE6-4F53-9877-C16838021782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B26472F6-C055-4882-8483-546D24316A85}">
      <dgm:prSet phldrT="[Text]" custT="1"/>
      <dgm:spPr/>
      <dgm:t>
        <a:bodyPr/>
        <a:lstStyle/>
        <a:p>
          <a:r>
            <a:rPr lang="en-GB" sz="1200"/>
            <a:t>Department</a:t>
          </a:r>
          <a:r>
            <a:rPr lang="en-GB" sz="1200" baseline="0"/>
            <a:t> of Culture, Media, Sport</a:t>
          </a:r>
          <a:endParaRPr lang="en-GB" sz="1200"/>
        </a:p>
      </dgm:t>
    </dgm:pt>
    <dgm:pt modelId="{C17EC31A-634C-4743-A8E8-24CE2B5AEAC4}" type="parTrans" cxnId="{4A9D4103-50C3-4B16-8BBB-635F2CE31D8C}">
      <dgm:prSet/>
      <dgm:spPr/>
      <dgm:t>
        <a:bodyPr/>
        <a:lstStyle/>
        <a:p>
          <a:endParaRPr lang="en-GB"/>
        </a:p>
      </dgm:t>
    </dgm:pt>
    <dgm:pt modelId="{C1BA610E-6621-473A-AB4E-53F9F6BD81A1}" type="sibTrans" cxnId="{4A9D4103-50C3-4B16-8BBB-635F2CE31D8C}">
      <dgm:prSet/>
      <dgm:spPr/>
      <dgm:t>
        <a:bodyPr/>
        <a:lstStyle/>
        <a:p>
          <a:endParaRPr lang="en-GB"/>
        </a:p>
      </dgm:t>
    </dgm:pt>
    <dgm:pt modelId="{719AB247-3CE0-4F8D-8D73-83D8594A908A}">
      <dgm:prSet phldrT="[Text]" phldr="1"/>
      <dgm:spPr/>
      <dgm:t>
        <a:bodyPr/>
        <a:lstStyle/>
        <a:p>
          <a:endParaRPr lang="en-GB"/>
        </a:p>
      </dgm:t>
    </dgm:pt>
    <dgm:pt modelId="{5021991F-D1A3-4754-BF7A-98D0C3C2EE9A}" type="parTrans" cxnId="{C912A3BA-0EE6-4EC4-97B3-1D905868CDE2}">
      <dgm:prSet/>
      <dgm:spPr/>
      <dgm:t>
        <a:bodyPr/>
        <a:lstStyle/>
        <a:p>
          <a:endParaRPr lang="en-GB"/>
        </a:p>
      </dgm:t>
    </dgm:pt>
    <dgm:pt modelId="{146AC267-CB44-4CF0-A9DF-D049DF770A76}" type="sibTrans" cxnId="{C912A3BA-0EE6-4EC4-97B3-1D905868CDE2}">
      <dgm:prSet/>
      <dgm:spPr/>
      <dgm:t>
        <a:bodyPr/>
        <a:lstStyle/>
        <a:p>
          <a:endParaRPr lang="en-GB"/>
        </a:p>
      </dgm:t>
    </dgm:pt>
    <dgm:pt modelId="{2048F821-2DC0-42BE-930F-7A3FCD8500FB}">
      <dgm:prSet phldrT="[Text]" phldr="1"/>
      <dgm:spPr/>
      <dgm:t>
        <a:bodyPr/>
        <a:lstStyle/>
        <a:p>
          <a:endParaRPr lang="en-GB"/>
        </a:p>
      </dgm:t>
    </dgm:pt>
    <dgm:pt modelId="{EE8F783F-5F4C-4058-A4CF-0DDE4E6255B8}" type="parTrans" cxnId="{5874C9D4-2E39-4A88-973F-6239F3B8BE65}">
      <dgm:prSet/>
      <dgm:spPr/>
      <dgm:t>
        <a:bodyPr/>
        <a:lstStyle/>
        <a:p>
          <a:endParaRPr lang="en-GB"/>
        </a:p>
      </dgm:t>
    </dgm:pt>
    <dgm:pt modelId="{1678F66D-45F5-45DA-983F-F5E8D9EEF97B}" type="sibTrans" cxnId="{5874C9D4-2E39-4A88-973F-6239F3B8BE65}">
      <dgm:prSet/>
      <dgm:spPr/>
      <dgm:t>
        <a:bodyPr/>
        <a:lstStyle/>
        <a:p>
          <a:endParaRPr lang="en-GB"/>
        </a:p>
      </dgm:t>
    </dgm:pt>
    <dgm:pt modelId="{C44820DA-967A-403C-98E0-AE682D5D6AF1}">
      <dgm:prSet phldrT="[Text]" custT="1"/>
      <dgm:spPr/>
      <dgm:t>
        <a:bodyPr/>
        <a:lstStyle/>
        <a:p>
          <a:r>
            <a:rPr lang="en-GB" sz="1400"/>
            <a:t>Sport England</a:t>
          </a:r>
        </a:p>
      </dgm:t>
    </dgm:pt>
    <dgm:pt modelId="{5436D148-71C5-4059-B956-DDD471C79FC0}" type="parTrans" cxnId="{87727546-7256-4F1B-99DB-D72278606294}">
      <dgm:prSet/>
      <dgm:spPr/>
      <dgm:t>
        <a:bodyPr/>
        <a:lstStyle/>
        <a:p>
          <a:endParaRPr lang="en-GB"/>
        </a:p>
      </dgm:t>
    </dgm:pt>
    <dgm:pt modelId="{4198DED9-6856-467B-98E6-FA695BD8BD1D}" type="sibTrans" cxnId="{87727546-7256-4F1B-99DB-D72278606294}">
      <dgm:prSet/>
      <dgm:spPr/>
      <dgm:t>
        <a:bodyPr/>
        <a:lstStyle/>
        <a:p>
          <a:endParaRPr lang="en-GB"/>
        </a:p>
      </dgm:t>
    </dgm:pt>
    <dgm:pt modelId="{73A3E7F5-DF0A-47D9-BC94-6EB9E1D49D14}">
      <dgm:prSet phldrT="[Text]" phldr="1"/>
      <dgm:spPr/>
      <dgm:t>
        <a:bodyPr/>
        <a:lstStyle/>
        <a:p>
          <a:endParaRPr lang="en-GB"/>
        </a:p>
      </dgm:t>
    </dgm:pt>
    <dgm:pt modelId="{87A5E789-36C2-4CFF-8C42-7D7E800E2E01}" type="parTrans" cxnId="{9442AE73-957F-412C-9629-5870B25513CC}">
      <dgm:prSet/>
      <dgm:spPr/>
      <dgm:t>
        <a:bodyPr/>
        <a:lstStyle/>
        <a:p>
          <a:endParaRPr lang="en-GB"/>
        </a:p>
      </dgm:t>
    </dgm:pt>
    <dgm:pt modelId="{D94BAAE1-A4D8-4EE3-BE1E-A971BB60BCA9}" type="sibTrans" cxnId="{9442AE73-957F-412C-9629-5870B25513CC}">
      <dgm:prSet/>
      <dgm:spPr/>
      <dgm:t>
        <a:bodyPr/>
        <a:lstStyle/>
        <a:p>
          <a:endParaRPr lang="en-GB"/>
        </a:p>
      </dgm:t>
    </dgm:pt>
    <dgm:pt modelId="{BB709E5A-41C0-4468-A936-BC397387B674}">
      <dgm:prSet phldrT="[Text]" phldr="1"/>
      <dgm:spPr/>
      <dgm:t>
        <a:bodyPr/>
        <a:lstStyle/>
        <a:p>
          <a:endParaRPr lang="en-GB"/>
        </a:p>
      </dgm:t>
    </dgm:pt>
    <dgm:pt modelId="{66036487-4F36-4D23-A42A-FE77B05B7EB2}" type="parTrans" cxnId="{B372972A-DB06-4682-8934-CEA0D8742A3E}">
      <dgm:prSet/>
      <dgm:spPr/>
      <dgm:t>
        <a:bodyPr/>
        <a:lstStyle/>
        <a:p>
          <a:endParaRPr lang="en-GB"/>
        </a:p>
      </dgm:t>
    </dgm:pt>
    <dgm:pt modelId="{2D86ABE7-A30F-4654-91ED-AB7B2272C7F2}" type="sibTrans" cxnId="{B372972A-DB06-4682-8934-CEA0D8742A3E}">
      <dgm:prSet/>
      <dgm:spPr/>
      <dgm:t>
        <a:bodyPr/>
        <a:lstStyle/>
        <a:p>
          <a:endParaRPr lang="en-GB"/>
        </a:p>
      </dgm:t>
    </dgm:pt>
    <dgm:pt modelId="{B62C8016-E507-4C72-8F01-081EF399D86F}">
      <dgm:prSet phldrT="[Text]" custT="1"/>
      <dgm:spPr/>
      <dgm:t>
        <a:bodyPr/>
        <a:lstStyle/>
        <a:p>
          <a:r>
            <a:rPr lang="en-GB" sz="1100"/>
            <a:t>National Governing Body</a:t>
          </a:r>
        </a:p>
      </dgm:t>
    </dgm:pt>
    <dgm:pt modelId="{25961ACF-6166-4018-A70B-E8AB6DD389F1}" type="parTrans" cxnId="{413EEEED-3AF7-4B28-8865-0F522BD94CC8}">
      <dgm:prSet/>
      <dgm:spPr/>
      <dgm:t>
        <a:bodyPr/>
        <a:lstStyle/>
        <a:p>
          <a:endParaRPr lang="en-GB"/>
        </a:p>
      </dgm:t>
    </dgm:pt>
    <dgm:pt modelId="{78728752-C954-400E-AAAE-E48C8C4957C2}" type="sibTrans" cxnId="{413EEEED-3AF7-4B28-8865-0F522BD94CC8}">
      <dgm:prSet/>
      <dgm:spPr/>
      <dgm:t>
        <a:bodyPr/>
        <a:lstStyle/>
        <a:p>
          <a:endParaRPr lang="en-GB"/>
        </a:p>
      </dgm:t>
    </dgm:pt>
    <dgm:pt modelId="{8FB01498-D27C-4AF2-9B00-0EEDB99A5DB6}">
      <dgm:prSet phldrT="[Text]" phldr="1"/>
      <dgm:spPr/>
      <dgm:t>
        <a:bodyPr/>
        <a:lstStyle/>
        <a:p>
          <a:endParaRPr lang="en-GB"/>
        </a:p>
      </dgm:t>
    </dgm:pt>
    <dgm:pt modelId="{AE8269BE-BEB4-4F74-B5EA-438037DBE760}" type="parTrans" cxnId="{50A5FA8D-AEE6-4C35-887B-9D4353273901}">
      <dgm:prSet/>
      <dgm:spPr/>
      <dgm:t>
        <a:bodyPr/>
        <a:lstStyle/>
        <a:p>
          <a:endParaRPr lang="en-GB"/>
        </a:p>
      </dgm:t>
    </dgm:pt>
    <dgm:pt modelId="{456BE28B-8CE2-4333-818E-4D6679CAA5D5}" type="sibTrans" cxnId="{50A5FA8D-AEE6-4C35-887B-9D4353273901}">
      <dgm:prSet/>
      <dgm:spPr/>
      <dgm:t>
        <a:bodyPr/>
        <a:lstStyle/>
        <a:p>
          <a:endParaRPr lang="en-GB"/>
        </a:p>
      </dgm:t>
    </dgm:pt>
    <dgm:pt modelId="{8C20591F-08E4-4605-BE6A-E42E3C0C0E6F}">
      <dgm:prSet phldrT="[Text]" phldr="1"/>
      <dgm:spPr/>
      <dgm:t>
        <a:bodyPr/>
        <a:lstStyle/>
        <a:p>
          <a:endParaRPr lang="en-GB"/>
        </a:p>
      </dgm:t>
    </dgm:pt>
    <dgm:pt modelId="{35D13D95-ED39-42E0-AAFE-CA2E05ED2DA7}" type="parTrans" cxnId="{1774EF91-BE0D-40CC-9672-7FC0A1FDDB4F}">
      <dgm:prSet/>
      <dgm:spPr/>
      <dgm:t>
        <a:bodyPr/>
        <a:lstStyle/>
        <a:p>
          <a:endParaRPr lang="en-GB"/>
        </a:p>
      </dgm:t>
    </dgm:pt>
    <dgm:pt modelId="{5F409F02-E993-4A13-81A5-F16C07F742C5}" type="sibTrans" cxnId="{1774EF91-BE0D-40CC-9672-7FC0A1FDDB4F}">
      <dgm:prSet/>
      <dgm:spPr/>
      <dgm:t>
        <a:bodyPr/>
        <a:lstStyle/>
        <a:p>
          <a:endParaRPr lang="en-GB"/>
        </a:p>
      </dgm:t>
    </dgm:pt>
    <dgm:pt modelId="{2FEC9DB6-D602-40C0-9D43-5C09FD91A5AB}" type="pres">
      <dgm:prSet presAssocID="{1F707901-EDE6-4F53-9877-C16838021782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2816F70E-2D4C-422D-BF30-4C689D17179D}" type="pres">
      <dgm:prSet presAssocID="{B26472F6-C055-4882-8483-546D24316A85}" presName="composite" presStyleCnt="0"/>
      <dgm:spPr/>
    </dgm:pt>
    <dgm:pt modelId="{25DFADC5-4876-4966-B39A-F67C28223E97}" type="pres">
      <dgm:prSet presAssocID="{B26472F6-C055-4882-8483-546D24316A85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8C2653E2-4372-4CBF-BCA1-44442A51B819}" type="pres">
      <dgm:prSet presAssocID="{B26472F6-C055-4882-8483-546D24316A85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C0FA2C3-1B67-43FC-883E-643B7015C46E}" type="pres">
      <dgm:prSet presAssocID="{C1BA610E-6621-473A-AB4E-53F9F6BD81A1}" presName="sp" presStyleCnt="0"/>
      <dgm:spPr/>
    </dgm:pt>
    <dgm:pt modelId="{CEA37C9A-6A21-44B8-92D7-C7F7F136DEF0}" type="pres">
      <dgm:prSet presAssocID="{C44820DA-967A-403C-98E0-AE682D5D6AF1}" presName="composite" presStyleCnt="0"/>
      <dgm:spPr/>
    </dgm:pt>
    <dgm:pt modelId="{CD9E7571-2B55-41DF-910A-C42B0D3AFA7E}" type="pres">
      <dgm:prSet presAssocID="{C44820DA-967A-403C-98E0-AE682D5D6AF1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929AADE-8778-4D6D-94A8-7B62C05C73A0}" type="pres">
      <dgm:prSet presAssocID="{C44820DA-967A-403C-98E0-AE682D5D6AF1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6C9CF9E-586C-4A6D-ADD4-D2607468AC6A}" type="pres">
      <dgm:prSet presAssocID="{4198DED9-6856-467B-98E6-FA695BD8BD1D}" presName="sp" presStyleCnt="0"/>
      <dgm:spPr/>
    </dgm:pt>
    <dgm:pt modelId="{99764CC9-CAFD-49D8-9D17-928731A62FDA}" type="pres">
      <dgm:prSet presAssocID="{B62C8016-E507-4C72-8F01-081EF399D86F}" presName="composite" presStyleCnt="0"/>
      <dgm:spPr/>
    </dgm:pt>
    <dgm:pt modelId="{11971FDC-7424-4E86-83B9-33246EFA6FA5}" type="pres">
      <dgm:prSet presAssocID="{B62C8016-E507-4C72-8F01-081EF399D86F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5BFB7D-3B68-40CC-A071-186AFF912974}" type="pres">
      <dgm:prSet presAssocID="{B62C8016-E507-4C72-8F01-081EF399D86F}" presName="descendantText" presStyleLbl="alignAcc1" presStyleIdx="2" presStyleCnt="3" custLinFactNeighborX="0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5874C9D4-2E39-4A88-973F-6239F3B8BE65}" srcId="{B26472F6-C055-4882-8483-546D24316A85}" destId="{2048F821-2DC0-42BE-930F-7A3FCD8500FB}" srcOrd="1" destOrd="0" parTransId="{EE8F783F-5F4C-4058-A4CF-0DDE4E6255B8}" sibTransId="{1678F66D-45F5-45DA-983F-F5E8D9EEF97B}"/>
    <dgm:cxn modelId="{C912A3BA-0EE6-4EC4-97B3-1D905868CDE2}" srcId="{B26472F6-C055-4882-8483-546D24316A85}" destId="{719AB247-3CE0-4F8D-8D73-83D8594A908A}" srcOrd="0" destOrd="0" parTransId="{5021991F-D1A3-4754-BF7A-98D0C3C2EE9A}" sibTransId="{146AC267-CB44-4CF0-A9DF-D049DF770A76}"/>
    <dgm:cxn modelId="{50A5FA8D-AEE6-4C35-887B-9D4353273901}" srcId="{B62C8016-E507-4C72-8F01-081EF399D86F}" destId="{8FB01498-D27C-4AF2-9B00-0EEDB99A5DB6}" srcOrd="0" destOrd="0" parTransId="{AE8269BE-BEB4-4F74-B5EA-438037DBE760}" sibTransId="{456BE28B-8CE2-4333-818E-4D6679CAA5D5}"/>
    <dgm:cxn modelId="{413EEEED-3AF7-4B28-8865-0F522BD94CC8}" srcId="{1F707901-EDE6-4F53-9877-C16838021782}" destId="{B62C8016-E507-4C72-8F01-081EF399D86F}" srcOrd="2" destOrd="0" parTransId="{25961ACF-6166-4018-A70B-E8AB6DD389F1}" sibTransId="{78728752-C954-400E-AAAE-E48C8C4957C2}"/>
    <dgm:cxn modelId="{9442AE73-957F-412C-9629-5870B25513CC}" srcId="{C44820DA-967A-403C-98E0-AE682D5D6AF1}" destId="{73A3E7F5-DF0A-47D9-BC94-6EB9E1D49D14}" srcOrd="0" destOrd="0" parTransId="{87A5E789-36C2-4CFF-8C42-7D7E800E2E01}" sibTransId="{D94BAAE1-A4D8-4EE3-BE1E-A971BB60BCA9}"/>
    <dgm:cxn modelId="{B372972A-DB06-4682-8934-CEA0D8742A3E}" srcId="{C44820DA-967A-403C-98E0-AE682D5D6AF1}" destId="{BB709E5A-41C0-4468-A936-BC397387B674}" srcOrd="1" destOrd="0" parTransId="{66036487-4F36-4D23-A42A-FE77B05B7EB2}" sibTransId="{2D86ABE7-A30F-4654-91ED-AB7B2272C7F2}"/>
    <dgm:cxn modelId="{BE770271-719E-43DD-9E52-BB100C62FB4A}" type="presOf" srcId="{C44820DA-967A-403C-98E0-AE682D5D6AF1}" destId="{CD9E7571-2B55-41DF-910A-C42B0D3AFA7E}" srcOrd="0" destOrd="0" presId="urn:microsoft.com/office/officeart/2005/8/layout/chevron2"/>
    <dgm:cxn modelId="{4E0505C6-9C27-4A12-A899-612E47EDB6E9}" type="presOf" srcId="{73A3E7F5-DF0A-47D9-BC94-6EB9E1D49D14}" destId="{C929AADE-8778-4D6D-94A8-7B62C05C73A0}" srcOrd="0" destOrd="0" presId="urn:microsoft.com/office/officeart/2005/8/layout/chevron2"/>
    <dgm:cxn modelId="{B4B7B285-55E9-471B-A961-EC5EE4C26C24}" type="presOf" srcId="{719AB247-3CE0-4F8D-8D73-83D8594A908A}" destId="{8C2653E2-4372-4CBF-BCA1-44442A51B819}" srcOrd="0" destOrd="0" presId="urn:microsoft.com/office/officeart/2005/8/layout/chevron2"/>
    <dgm:cxn modelId="{1B9A7DFF-1B50-48C4-975B-0980BC262C9A}" type="presOf" srcId="{1F707901-EDE6-4F53-9877-C16838021782}" destId="{2FEC9DB6-D602-40C0-9D43-5C09FD91A5AB}" srcOrd="0" destOrd="0" presId="urn:microsoft.com/office/officeart/2005/8/layout/chevron2"/>
    <dgm:cxn modelId="{87727546-7256-4F1B-99DB-D72278606294}" srcId="{1F707901-EDE6-4F53-9877-C16838021782}" destId="{C44820DA-967A-403C-98E0-AE682D5D6AF1}" srcOrd="1" destOrd="0" parTransId="{5436D148-71C5-4059-B956-DDD471C79FC0}" sibTransId="{4198DED9-6856-467B-98E6-FA695BD8BD1D}"/>
    <dgm:cxn modelId="{1774EF91-BE0D-40CC-9672-7FC0A1FDDB4F}" srcId="{B62C8016-E507-4C72-8F01-081EF399D86F}" destId="{8C20591F-08E4-4605-BE6A-E42E3C0C0E6F}" srcOrd="1" destOrd="0" parTransId="{35D13D95-ED39-42E0-AAFE-CA2E05ED2DA7}" sibTransId="{5F409F02-E993-4A13-81A5-F16C07F742C5}"/>
    <dgm:cxn modelId="{99B99935-0F73-471D-A2F5-08B175571F63}" type="presOf" srcId="{2048F821-2DC0-42BE-930F-7A3FCD8500FB}" destId="{8C2653E2-4372-4CBF-BCA1-44442A51B819}" srcOrd="0" destOrd="1" presId="urn:microsoft.com/office/officeart/2005/8/layout/chevron2"/>
    <dgm:cxn modelId="{7BB803CE-5C7E-45CE-A268-46BD9844136D}" type="presOf" srcId="{B62C8016-E507-4C72-8F01-081EF399D86F}" destId="{11971FDC-7424-4E86-83B9-33246EFA6FA5}" srcOrd="0" destOrd="0" presId="urn:microsoft.com/office/officeart/2005/8/layout/chevron2"/>
    <dgm:cxn modelId="{4A9D4103-50C3-4B16-8BBB-635F2CE31D8C}" srcId="{1F707901-EDE6-4F53-9877-C16838021782}" destId="{B26472F6-C055-4882-8483-546D24316A85}" srcOrd="0" destOrd="0" parTransId="{C17EC31A-634C-4743-A8E8-24CE2B5AEAC4}" sibTransId="{C1BA610E-6621-473A-AB4E-53F9F6BD81A1}"/>
    <dgm:cxn modelId="{828BF313-36F7-47B8-92AE-1767855E8DD3}" type="presOf" srcId="{B26472F6-C055-4882-8483-546D24316A85}" destId="{25DFADC5-4876-4966-B39A-F67C28223E97}" srcOrd="0" destOrd="0" presId="urn:microsoft.com/office/officeart/2005/8/layout/chevron2"/>
    <dgm:cxn modelId="{7F5B162F-2865-4D0C-A431-481909C64404}" type="presOf" srcId="{BB709E5A-41C0-4468-A936-BC397387B674}" destId="{C929AADE-8778-4D6D-94A8-7B62C05C73A0}" srcOrd="0" destOrd="1" presId="urn:microsoft.com/office/officeart/2005/8/layout/chevron2"/>
    <dgm:cxn modelId="{891D81A2-8D41-4738-B657-CD54B87C42DB}" type="presOf" srcId="{8C20591F-08E4-4605-BE6A-E42E3C0C0E6F}" destId="{EF5BFB7D-3B68-40CC-A071-186AFF912974}" srcOrd="0" destOrd="1" presId="urn:microsoft.com/office/officeart/2005/8/layout/chevron2"/>
    <dgm:cxn modelId="{BEC8536F-F964-434F-A241-7C49E61A8457}" type="presOf" srcId="{8FB01498-D27C-4AF2-9B00-0EEDB99A5DB6}" destId="{EF5BFB7D-3B68-40CC-A071-186AFF912974}" srcOrd="0" destOrd="0" presId="urn:microsoft.com/office/officeart/2005/8/layout/chevron2"/>
    <dgm:cxn modelId="{CB350EA5-EF0B-4182-AA7F-7BAB20046637}" type="presParOf" srcId="{2FEC9DB6-D602-40C0-9D43-5C09FD91A5AB}" destId="{2816F70E-2D4C-422D-BF30-4C689D17179D}" srcOrd="0" destOrd="0" presId="urn:microsoft.com/office/officeart/2005/8/layout/chevron2"/>
    <dgm:cxn modelId="{F1CF8FD9-C47A-4577-A88C-2691F8E1A390}" type="presParOf" srcId="{2816F70E-2D4C-422D-BF30-4C689D17179D}" destId="{25DFADC5-4876-4966-B39A-F67C28223E97}" srcOrd="0" destOrd="0" presId="urn:microsoft.com/office/officeart/2005/8/layout/chevron2"/>
    <dgm:cxn modelId="{FC960616-33E5-4357-962E-45879B62DDE5}" type="presParOf" srcId="{2816F70E-2D4C-422D-BF30-4C689D17179D}" destId="{8C2653E2-4372-4CBF-BCA1-44442A51B819}" srcOrd="1" destOrd="0" presId="urn:microsoft.com/office/officeart/2005/8/layout/chevron2"/>
    <dgm:cxn modelId="{6B9D3932-0A17-4F11-8931-04F17F3E5869}" type="presParOf" srcId="{2FEC9DB6-D602-40C0-9D43-5C09FD91A5AB}" destId="{AC0FA2C3-1B67-43FC-883E-643B7015C46E}" srcOrd="1" destOrd="0" presId="urn:microsoft.com/office/officeart/2005/8/layout/chevron2"/>
    <dgm:cxn modelId="{1C9B0C5F-F60A-4B8F-940E-07EF0D01C83F}" type="presParOf" srcId="{2FEC9DB6-D602-40C0-9D43-5C09FD91A5AB}" destId="{CEA37C9A-6A21-44B8-92D7-C7F7F136DEF0}" srcOrd="2" destOrd="0" presId="urn:microsoft.com/office/officeart/2005/8/layout/chevron2"/>
    <dgm:cxn modelId="{D9060543-A7B7-4947-B877-40E0C15C64F7}" type="presParOf" srcId="{CEA37C9A-6A21-44B8-92D7-C7F7F136DEF0}" destId="{CD9E7571-2B55-41DF-910A-C42B0D3AFA7E}" srcOrd="0" destOrd="0" presId="urn:microsoft.com/office/officeart/2005/8/layout/chevron2"/>
    <dgm:cxn modelId="{40424D60-B578-4988-8CC2-DCA670639B59}" type="presParOf" srcId="{CEA37C9A-6A21-44B8-92D7-C7F7F136DEF0}" destId="{C929AADE-8778-4D6D-94A8-7B62C05C73A0}" srcOrd="1" destOrd="0" presId="urn:microsoft.com/office/officeart/2005/8/layout/chevron2"/>
    <dgm:cxn modelId="{7996B5F1-873B-4EFC-A682-728CCC77AA78}" type="presParOf" srcId="{2FEC9DB6-D602-40C0-9D43-5C09FD91A5AB}" destId="{C6C9CF9E-586C-4A6D-ADD4-D2607468AC6A}" srcOrd="3" destOrd="0" presId="urn:microsoft.com/office/officeart/2005/8/layout/chevron2"/>
    <dgm:cxn modelId="{102CA6AB-2F9C-4F67-A4D6-4D3892DFF3E3}" type="presParOf" srcId="{2FEC9DB6-D602-40C0-9D43-5C09FD91A5AB}" destId="{99764CC9-CAFD-49D8-9D17-928731A62FDA}" srcOrd="4" destOrd="0" presId="urn:microsoft.com/office/officeart/2005/8/layout/chevron2"/>
    <dgm:cxn modelId="{484B6DD0-4649-4545-94CA-63AB91B8BF4B}" type="presParOf" srcId="{99764CC9-CAFD-49D8-9D17-928731A62FDA}" destId="{11971FDC-7424-4E86-83B9-33246EFA6FA5}" srcOrd="0" destOrd="0" presId="urn:microsoft.com/office/officeart/2005/8/layout/chevron2"/>
    <dgm:cxn modelId="{EC1D28BC-A57B-452C-BC14-EE6780E3E95A}" type="presParOf" srcId="{99764CC9-CAFD-49D8-9D17-928731A62FDA}" destId="{EF5BFB7D-3B68-40CC-A071-186AFF91297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0F843C9-8979-4A79-998A-12B8DEAE52B1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D669AA4-55B9-4FC0-978D-D0B166042F23}">
      <dgm:prSet phldrT="[Text]" custT="1"/>
      <dgm:spPr/>
      <dgm:t>
        <a:bodyPr/>
        <a:lstStyle/>
        <a:p>
          <a:r>
            <a:rPr lang="en-GB" sz="2000"/>
            <a:t>Provision</a:t>
          </a:r>
        </a:p>
      </dgm:t>
    </dgm:pt>
    <dgm:pt modelId="{C91F1F21-F02B-4981-AFBF-1D053ABF6ED6}" type="parTrans" cxnId="{237472FF-B7C0-4E66-A0AB-2FAD57801E0E}">
      <dgm:prSet/>
      <dgm:spPr/>
      <dgm:t>
        <a:bodyPr/>
        <a:lstStyle/>
        <a:p>
          <a:endParaRPr lang="en-GB" sz="1200"/>
        </a:p>
      </dgm:t>
    </dgm:pt>
    <dgm:pt modelId="{D684063F-F2AD-4AA4-BFBD-65023933373C}" type="sibTrans" cxnId="{237472FF-B7C0-4E66-A0AB-2FAD57801E0E}">
      <dgm:prSet/>
      <dgm:spPr/>
      <dgm:t>
        <a:bodyPr/>
        <a:lstStyle/>
        <a:p>
          <a:endParaRPr lang="en-GB" sz="1200"/>
        </a:p>
      </dgm:t>
    </dgm:pt>
    <dgm:pt modelId="{64281DEC-CBC0-4E4F-AE13-7B0F42838CD7}">
      <dgm:prSet phldrT="[Text]" phldr="1" custT="1"/>
      <dgm:spPr/>
      <dgm:t>
        <a:bodyPr/>
        <a:lstStyle/>
        <a:p>
          <a:endParaRPr lang="en-GB" sz="2000"/>
        </a:p>
      </dgm:t>
    </dgm:pt>
    <dgm:pt modelId="{78B71909-4722-40C4-A50C-48D07FE8F881}" type="parTrans" cxnId="{C361E686-BAE7-4255-AB59-97892705C7B5}">
      <dgm:prSet/>
      <dgm:spPr/>
      <dgm:t>
        <a:bodyPr/>
        <a:lstStyle/>
        <a:p>
          <a:endParaRPr lang="en-GB" sz="1200"/>
        </a:p>
      </dgm:t>
    </dgm:pt>
    <dgm:pt modelId="{B365BD28-1888-4F90-809D-6A03A3211387}" type="sibTrans" cxnId="{C361E686-BAE7-4255-AB59-97892705C7B5}">
      <dgm:prSet/>
      <dgm:spPr/>
      <dgm:t>
        <a:bodyPr/>
        <a:lstStyle/>
        <a:p>
          <a:endParaRPr lang="en-GB" sz="1200"/>
        </a:p>
      </dgm:t>
    </dgm:pt>
    <dgm:pt modelId="{FED04894-A553-4567-AD42-A03CD6D3733F}">
      <dgm:prSet phldrT="[Text]" phldr="1" custT="1"/>
      <dgm:spPr/>
      <dgm:t>
        <a:bodyPr/>
        <a:lstStyle/>
        <a:p>
          <a:endParaRPr lang="en-GB" sz="2000"/>
        </a:p>
      </dgm:t>
    </dgm:pt>
    <dgm:pt modelId="{2B45C81F-A331-4F9B-8974-0EDEDB1846FE}" type="parTrans" cxnId="{1DF9F46A-2B5C-4138-A7D9-374A804BDE5B}">
      <dgm:prSet/>
      <dgm:spPr/>
      <dgm:t>
        <a:bodyPr/>
        <a:lstStyle/>
        <a:p>
          <a:endParaRPr lang="en-GB" sz="1200"/>
        </a:p>
      </dgm:t>
    </dgm:pt>
    <dgm:pt modelId="{CB8592C0-CFEC-4379-9EAC-EA46661CA6E4}" type="sibTrans" cxnId="{1DF9F46A-2B5C-4138-A7D9-374A804BDE5B}">
      <dgm:prSet/>
      <dgm:spPr/>
      <dgm:t>
        <a:bodyPr/>
        <a:lstStyle/>
        <a:p>
          <a:endParaRPr lang="en-GB" sz="1200"/>
        </a:p>
      </dgm:t>
    </dgm:pt>
    <dgm:pt modelId="{420EF0D0-D1A4-462F-B1DB-1439EF3A5919}">
      <dgm:prSet phldrT="[Text]" custT="1"/>
      <dgm:spPr/>
      <dgm:t>
        <a:bodyPr/>
        <a:lstStyle/>
        <a:p>
          <a:r>
            <a:rPr lang="en-GB" sz="2000"/>
            <a:t>Promotion</a:t>
          </a:r>
        </a:p>
      </dgm:t>
    </dgm:pt>
    <dgm:pt modelId="{9E63E723-DE24-44FD-A8C8-456C842DE8A2}" type="parTrans" cxnId="{4B12345C-DA6A-47D8-81AF-23DF64261DDE}">
      <dgm:prSet/>
      <dgm:spPr/>
      <dgm:t>
        <a:bodyPr/>
        <a:lstStyle/>
        <a:p>
          <a:endParaRPr lang="en-GB" sz="1200"/>
        </a:p>
      </dgm:t>
    </dgm:pt>
    <dgm:pt modelId="{3B682390-BDD0-4374-B68C-4DB00DFFD036}" type="sibTrans" cxnId="{4B12345C-DA6A-47D8-81AF-23DF64261DDE}">
      <dgm:prSet/>
      <dgm:spPr/>
      <dgm:t>
        <a:bodyPr/>
        <a:lstStyle/>
        <a:p>
          <a:endParaRPr lang="en-GB" sz="1200"/>
        </a:p>
      </dgm:t>
    </dgm:pt>
    <dgm:pt modelId="{115E729A-6662-4114-B095-F41BDA315C73}">
      <dgm:prSet phldrT="[Text]" phldr="1" custT="1"/>
      <dgm:spPr/>
      <dgm:t>
        <a:bodyPr/>
        <a:lstStyle/>
        <a:p>
          <a:endParaRPr lang="en-GB" sz="2000"/>
        </a:p>
      </dgm:t>
    </dgm:pt>
    <dgm:pt modelId="{792FA3DA-8C0E-4E98-A339-5B838E1067A5}" type="parTrans" cxnId="{EE85D21E-5312-4EB0-B804-348CBE4E9840}">
      <dgm:prSet/>
      <dgm:spPr/>
      <dgm:t>
        <a:bodyPr/>
        <a:lstStyle/>
        <a:p>
          <a:endParaRPr lang="en-GB" sz="1200"/>
        </a:p>
      </dgm:t>
    </dgm:pt>
    <dgm:pt modelId="{5575EA91-C269-4491-A53D-168121B21ADD}" type="sibTrans" cxnId="{EE85D21E-5312-4EB0-B804-348CBE4E9840}">
      <dgm:prSet/>
      <dgm:spPr/>
      <dgm:t>
        <a:bodyPr/>
        <a:lstStyle/>
        <a:p>
          <a:endParaRPr lang="en-GB" sz="1200"/>
        </a:p>
      </dgm:t>
    </dgm:pt>
    <dgm:pt modelId="{BC6DA2D2-99BB-481C-8B32-5AC928978E7D}">
      <dgm:prSet phldrT="[Text]" phldr="1" custT="1"/>
      <dgm:spPr/>
      <dgm:t>
        <a:bodyPr/>
        <a:lstStyle/>
        <a:p>
          <a:endParaRPr lang="en-GB" sz="2000"/>
        </a:p>
      </dgm:t>
    </dgm:pt>
    <dgm:pt modelId="{3C42A98F-F742-433E-B471-B82CE326E66D}" type="parTrans" cxnId="{13EB9FBA-20CB-4E92-99DB-19CAF9381A3C}">
      <dgm:prSet/>
      <dgm:spPr/>
      <dgm:t>
        <a:bodyPr/>
        <a:lstStyle/>
        <a:p>
          <a:endParaRPr lang="en-GB" sz="1200"/>
        </a:p>
      </dgm:t>
    </dgm:pt>
    <dgm:pt modelId="{D2EDE022-21F3-42D8-8B02-2053A9268EC6}" type="sibTrans" cxnId="{13EB9FBA-20CB-4E92-99DB-19CAF9381A3C}">
      <dgm:prSet/>
      <dgm:spPr/>
      <dgm:t>
        <a:bodyPr/>
        <a:lstStyle/>
        <a:p>
          <a:endParaRPr lang="en-GB" sz="1200"/>
        </a:p>
      </dgm:t>
    </dgm:pt>
    <dgm:pt modelId="{B224D5DA-B428-4628-A0F5-EC5E7F62D87C}">
      <dgm:prSet phldrT="[Text]" custT="1"/>
      <dgm:spPr/>
      <dgm:t>
        <a:bodyPr/>
        <a:lstStyle/>
        <a:p>
          <a:r>
            <a:rPr lang="en-GB" sz="2000"/>
            <a:t>Access</a:t>
          </a:r>
        </a:p>
      </dgm:t>
    </dgm:pt>
    <dgm:pt modelId="{5845873B-B633-4A57-87C9-CAE0CB7DF426}" type="parTrans" cxnId="{03789078-53E9-4ABD-A7A0-0AD812897C6E}">
      <dgm:prSet/>
      <dgm:spPr/>
      <dgm:t>
        <a:bodyPr/>
        <a:lstStyle/>
        <a:p>
          <a:endParaRPr lang="en-GB" sz="1200"/>
        </a:p>
      </dgm:t>
    </dgm:pt>
    <dgm:pt modelId="{9569DA4B-DB2D-48D3-91CA-F8EF51C9F014}" type="sibTrans" cxnId="{03789078-53E9-4ABD-A7A0-0AD812897C6E}">
      <dgm:prSet/>
      <dgm:spPr/>
      <dgm:t>
        <a:bodyPr/>
        <a:lstStyle/>
        <a:p>
          <a:endParaRPr lang="en-GB" sz="1200"/>
        </a:p>
      </dgm:t>
    </dgm:pt>
    <dgm:pt modelId="{D1120CD7-5BA1-49AA-BB84-B82D598BB726}">
      <dgm:prSet phldrT="[Text]" phldr="1" custT="1"/>
      <dgm:spPr/>
      <dgm:t>
        <a:bodyPr/>
        <a:lstStyle/>
        <a:p>
          <a:endParaRPr lang="en-GB" sz="2000"/>
        </a:p>
      </dgm:t>
    </dgm:pt>
    <dgm:pt modelId="{6F2E99A1-AF91-418F-8524-9A0A4913E6CE}" type="parTrans" cxnId="{6F8807FC-6E7D-43CE-A7F8-04D6597CCFF6}">
      <dgm:prSet/>
      <dgm:spPr/>
      <dgm:t>
        <a:bodyPr/>
        <a:lstStyle/>
        <a:p>
          <a:endParaRPr lang="en-GB" sz="1200"/>
        </a:p>
      </dgm:t>
    </dgm:pt>
    <dgm:pt modelId="{3ACDAC5E-FB7D-4E5F-A58B-1DA6895F8A5A}" type="sibTrans" cxnId="{6F8807FC-6E7D-43CE-A7F8-04D6597CCFF6}">
      <dgm:prSet/>
      <dgm:spPr/>
      <dgm:t>
        <a:bodyPr/>
        <a:lstStyle/>
        <a:p>
          <a:endParaRPr lang="en-GB" sz="1200"/>
        </a:p>
      </dgm:t>
    </dgm:pt>
    <dgm:pt modelId="{44603717-0034-4E9C-99C0-F4F7775DF8A5}">
      <dgm:prSet phldrT="[Text]" phldr="1" custT="1"/>
      <dgm:spPr/>
      <dgm:t>
        <a:bodyPr/>
        <a:lstStyle/>
        <a:p>
          <a:endParaRPr lang="en-GB" sz="2000"/>
        </a:p>
      </dgm:t>
    </dgm:pt>
    <dgm:pt modelId="{2D62F7E6-76D5-4D3C-93CD-37DFED842CC5}" type="parTrans" cxnId="{F2A286CA-30C1-4E5C-B609-24DA2C14009A}">
      <dgm:prSet/>
      <dgm:spPr/>
      <dgm:t>
        <a:bodyPr/>
        <a:lstStyle/>
        <a:p>
          <a:endParaRPr lang="en-GB" sz="1200"/>
        </a:p>
      </dgm:t>
    </dgm:pt>
    <dgm:pt modelId="{E9B84A22-D8E2-49F6-A547-A45BC9148536}" type="sibTrans" cxnId="{F2A286CA-30C1-4E5C-B609-24DA2C14009A}">
      <dgm:prSet/>
      <dgm:spPr/>
      <dgm:t>
        <a:bodyPr/>
        <a:lstStyle/>
        <a:p>
          <a:endParaRPr lang="en-GB" sz="1200"/>
        </a:p>
      </dgm:t>
    </dgm:pt>
    <dgm:pt modelId="{022FCD41-6EAC-4DB3-925E-AFFE58309496}" type="pres">
      <dgm:prSet presAssocID="{C0F843C9-8979-4A79-998A-12B8DEAE52B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3D050154-498D-46C9-9AF6-C57D8C4EAA19}" type="pres">
      <dgm:prSet presAssocID="{8D669AA4-55B9-4FC0-978D-D0B166042F23}" presName="composite" presStyleCnt="0"/>
      <dgm:spPr/>
    </dgm:pt>
    <dgm:pt modelId="{1BC90E8C-F69A-4CDC-BF47-07C128A78C8A}" type="pres">
      <dgm:prSet presAssocID="{8D669AA4-55B9-4FC0-978D-D0B166042F23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B2413795-88C5-445A-A2D3-9F3033EF81E0}" type="pres">
      <dgm:prSet presAssocID="{8D669AA4-55B9-4FC0-978D-D0B166042F23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6423ADC-7E06-4CE9-B0F9-63464952CE9B}" type="pres">
      <dgm:prSet presAssocID="{D684063F-F2AD-4AA4-BFBD-65023933373C}" presName="space" presStyleCnt="0"/>
      <dgm:spPr/>
    </dgm:pt>
    <dgm:pt modelId="{3E02304D-BF39-4BBE-A460-FD19F80E7D87}" type="pres">
      <dgm:prSet presAssocID="{420EF0D0-D1A4-462F-B1DB-1439EF3A5919}" presName="composite" presStyleCnt="0"/>
      <dgm:spPr/>
    </dgm:pt>
    <dgm:pt modelId="{75F19B79-BC57-4729-818B-43657334FFEC}" type="pres">
      <dgm:prSet presAssocID="{420EF0D0-D1A4-462F-B1DB-1439EF3A5919}" presName="parTx" presStyleLbl="alignNode1" presStyleIdx="1" presStyleCnt="3" custLinFactNeighborX="-2031" custLinFactNeighborY="-234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3504FD29-1DEF-4284-806D-DA6A22DE1CDF}" type="pres">
      <dgm:prSet presAssocID="{420EF0D0-D1A4-462F-B1DB-1439EF3A5919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F4EB13C-7854-4DE4-BA79-10790F1861A7}" type="pres">
      <dgm:prSet presAssocID="{3B682390-BDD0-4374-B68C-4DB00DFFD036}" presName="space" presStyleCnt="0"/>
      <dgm:spPr/>
    </dgm:pt>
    <dgm:pt modelId="{94B89823-3CF2-44D1-86EB-D696B0235BE1}" type="pres">
      <dgm:prSet presAssocID="{B224D5DA-B428-4628-A0F5-EC5E7F62D87C}" presName="composite" presStyleCnt="0"/>
      <dgm:spPr/>
    </dgm:pt>
    <dgm:pt modelId="{53786C0E-0631-4598-BC84-C49648E740A4}" type="pres">
      <dgm:prSet presAssocID="{B224D5DA-B428-4628-A0F5-EC5E7F62D87C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D15569C6-24FC-413E-BF8F-A6F20A9E2343}" type="pres">
      <dgm:prSet presAssocID="{B224D5DA-B428-4628-A0F5-EC5E7F62D87C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E85D21E-5312-4EB0-B804-348CBE4E9840}" srcId="{420EF0D0-D1A4-462F-B1DB-1439EF3A5919}" destId="{115E729A-6662-4114-B095-F41BDA315C73}" srcOrd="0" destOrd="0" parTransId="{792FA3DA-8C0E-4E98-A339-5B838E1067A5}" sibTransId="{5575EA91-C269-4491-A53D-168121B21ADD}"/>
    <dgm:cxn modelId="{C361E686-BAE7-4255-AB59-97892705C7B5}" srcId="{8D669AA4-55B9-4FC0-978D-D0B166042F23}" destId="{64281DEC-CBC0-4E4F-AE13-7B0F42838CD7}" srcOrd="0" destOrd="0" parTransId="{78B71909-4722-40C4-A50C-48D07FE8F881}" sibTransId="{B365BD28-1888-4F90-809D-6A03A3211387}"/>
    <dgm:cxn modelId="{8C799628-7EF9-4C71-8610-844478D762C3}" type="presOf" srcId="{D1120CD7-5BA1-49AA-BB84-B82D598BB726}" destId="{D15569C6-24FC-413E-BF8F-A6F20A9E2343}" srcOrd="0" destOrd="0" presId="urn:microsoft.com/office/officeart/2005/8/layout/hList1"/>
    <dgm:cxn modelId="{13EB9FBA-20CB-4E92-99DB-19CAF9381A3C}" srcId="{420EF0D0-D1A4-462F-B1DB-1439EF3A5919}" destId="{BC6DA2D2-99BB-481C-8B32-5AC928978E7D}" srcOrd="1" destOrd="0" parTransId="{3C42A98F-F742-433E-B471-B82CE326E66D}" sibTransId="{D2EDE022-21F3-42D8-8B02-2053A9268EC6}"/>
    <dgm:cxn modelId="{541F1B10-A699-47C5-8C97-6CB2A4B149F6}" type="presOf" srcId="{44603717-0034-4E9C-99C0-F4F7775DF8A5}" destId="{D15569C6-24FC-413E-BF8F-A6F20A9E2343}" srcOrd="0" destOrd="1" presId="urn:microsoft.com/office/officeart/2005/8/layout/hList1"/>
    <dgm:cxn modelId="{4B12345C-DA6A-47D8-81AF-23DF64261DDE}" srcId="{C0F843C9-8979-4A79-998A-12B8DEAE52B1}" destId="{420EF0D0-D1A4-462F-B1DB-1439EF3A5919}" srcOrd="1" destOrd="0" parTransId="{9E63E723-DE24-44FD-A8C8-456C842DE8A2}" sibTransId="{3B682390-BDD0-4374-B68C-4DB00DFFD036}"/>
    <dgm:cxn modelId="{7FA8B4FB-7146-4CA6-A50F-93F8C4FAEBD9}" type="presOf" srcId="{BC6DA2D2-99BB-481C-8B32-5AC928978E7D}" destId="{3504FD29-1DEF-4284-806D-DA6A22DE1CDF}" srcOrd="0" destOrd="1" presId="urn:microsoft.com/office/officeart/2005/8/layout/hList1"/>
    <dgm:cxn modelId="{702CF84D-9593-41E8-B5FB-4DDBD349F5DA}" type="presOf" srcId="{FED04894-A553-4567-AD42-A03CD6D3733F}" destId="{B2413795-88C5-445A-A2D3-9F3033EF81E0}" srcOrd="0" destOrd="1" presId="urn:microsoft.com/office/officeart/2005/8/layout/hList1"/>
    <dgm:cxn modelId="{F2A286CA-30C1-4E5C-B609-24DA2C14009A}" srcId="{B224D5DA-B428-4628-A0F5-EC5E7F62D87C}" destId="{44603717-0034-4E9C-99C0-F4F7775DF8A5}" srcOrd="1" destOrd="0" parTransId="{2D62F7E6-76D5-4D3C-93CD-37DFED842CC5}" sibTransId="{E9B84A22-D8E2-49F6-A547-A45BC9148536}"/>
    <dgm:cxn modelId="{6F8807FC-6E7D-43CE-A7F8-04D6597CCFF6}" srcId="{B224D5DA-B428-4628-A0F5-EC5E7F62D87C}" destId="{D1120CD7-5BA1-49AA-BB84-B82D598BB726}" srcOrd="0" destOrd="0" parTransId="{6F2E99A1-AF91-418F-8524-9A0A4913E6CE}" sibTransId="{3ACDAC5E-FB7D-4E5F-A58B-1DA6895F8A5A}"/>
    <dgm:cxn modelId="{03789078-53E9-4ABD-A7A0-0AD812897C6E}" srcId="{C0F843C9-8979-4A79-998A-12B8DEAE52B1}" destId="{B224D5DA-B428-4628-A0F5-EC5E7F62D87C}" srcOrd="2" destOrd="0" parTransId="{5845873B-B633-4A57-87C9-CAE0CB7DF426}" sibTransId="{9569DA4B-DB2D-48D3-91CA-F8EF51C9F014}"/>
    <dgm:cxn modelId="{5E02CC6C-7B04-4CFD-9016-9D2673A60AD4}" type="presOf" srcId="{8D669AA4-55B9-4FC0-978D-D0B166042F23}" destId="{1BC90E8C-F69A-4CDC-BF47-07C128A78C8A}" srcOrd="0" destOrd="0" presId="urn:microsoft.com/office/officeart/2005/8/layout/hList1"/>
    <dgm:cxn modelId="{FE1DE905-6210-4EAB-A099-567D4B203EAF}" type="presOf" srcId="{420EF0D0-D1A4-462F-B1DB-1439EF3A5919}" destId="{75F19B79-BC57-4729-818B-43657334FFEC}" srcOrd="0" destOrd="0" presId="urn:microsoft.com/office/officeart/2005/8/layout/hList1"/>
    <dgm:cxn modelId="{2C022E26-4678-448B-8CBF-09072132F72F}" type="presOf" srcId="{115E729A-6662-4114-B095-F41BDA315C73}" destId="{3504FD29-1DEF-4284-806D-DA6A22DE1CDF}" srcOrd="0" destOrd="0" presId="urn:microsoft.com/office/officeart/2005/8/layout/hList1"/>
    <dgm:cxn modelId="{1DF9F46A-2B5C-4138-A7D9-374A804BDE5B}" srcId="{8D669AA4-55B9-4FC0-978D-D0B166042F23}" destId="{FED04894-A553-4567-AD42-A03CD6D3733F}" srcOrd="1" destOrd="0" parTransId="{2B45C81F-A331-4F9B-8974-0EDEDB1846FE}" sibTransId="{CB8592C0-CFEC-4379-9EAC-EA46661CA6E4}"/>
    <dgm:cxn modelId="{683E06F7-9EFD-41F9-8A91-56093F3390EA}" type="presOf" srcId="{C0F843C9-8979-4A79-998A-12B8DEAE52B1}" destId="{022FCD41-6EAC-4DB3-925E-AFFE58309496}" srcOrd="0" destOrd="0" presId="urn:microsoft.com/office/officeart/2005/8/layout/hList1"/>
    <dgm:cxn modelId="{237472FF-B7C0-4E66-A0AB-2FAD57801E0E}" srcId="{C0F843C9-8979-4A79-998A-12B8DEAE52B1}" destId="{8D669AA4-55B9-4FC0-978D-D0B166042F23}" srcOrd="0" destOrd="0" parTransId="{C91F1F21-F02B-4981-AFBF-1D053ABF6ED6}" sibTransId="{D684063F-F2AD-4AA4-BFBD-65023933373C}"/>
    <dgm:cxn modelId="{3067FAD5-31C6-4C95-8FA7-61E352423064}" type="presOf" srcId="{B224D5DA-B428-4628-A0F5-EC5E7F62D87C}" destId="{53786C0E-0631-4598-BC84-C49648E740A4}" srcOrd="0" destOrd="0" presId="urn:microsoft.com/office/officeart/2005/8/layout/hList1"/>
    <dgm:cxn modelId="{F675B2B2-1654-4683-87CA-73524C5B9F46}" type="presOf" srcId="{64281DEC-CBC0-4E4F-AE13-7B0F42838CD7}" destId="{B2413795-88C5-445A-A2D3-9F3033EF81E0}" srcOrd="0" destOrd="0" presId="urn:microsoft.com/office/officeart/2005/8/layout/hList1"/>
    <dgm:cxn modelId="{8A37EBE4-9B1D-442E-92F9-9623128ACB9F}" type="presParOf" srcId="{022FCD41-6EAC-4DB3-925E-AFFE58309496}" destId="{3D050154-498D-46C9-9AF6-C57D8C4EAA19}" srcOrd="0" destOrd="0" presId="urn:microsoft.com/office/officeart/2005/8/layout/hList1"/>
    <dgm:cxn modelId="{45CD4AC6-C5AF-4959-95A5-61CB8F25ABAD}" type="presParOf" srcId="{3D050154-498D-46C9-9AF6-C57D8C4EAA19}" destId="{1BC90E8C-F69A-4CDC-BF47-07C128A78C8A}" srcOrd="0" destOrd="0" presId="urn:microsoft.com/office/officeart/2005/8/layout/hList1"/>
    <dgm:cxn modelId="{0FA83F40-D7A7-4779-B620-3769A667AB09}" type="presParOf" srcId="{3D050154-498D-46C9-9AF6-C57D8C4EAA19}" destId="{B2413795-88C5-445A-A2D3-9F3033EF81E0}" srcOrd="1" destOrd="0" presId="urn:microsoft.com/office/officeart/2005/8/layout/hList1"/>
    <dgm:cxn modelId="{9AB17EE7-DEAB-40EC-9B94-18B46ABB0E46}" type="presParOf" srcId="{022FCD41-6EAC-4DB3-925E-AFFE58309496}" destId="{36423ADC-7E06-4CE9-B0F9-63464952CE9B}" srcOrd="1" destOrd="0" presId="urn:microsoft.com/office/officeart/2005/8/layout/hList1"/>
    <dgm:cxn modelId="{D58EBDC5-E042-4F8C-A0D9-D087E436FFDD}" type="presParOf" srcId="{022FCD41-6EAC-4DB3-925E-AFFE58309496}" destId="{3E02304D-BF39-4BBE-A460-FD19F80E7D87}" srcOrd="2" destOrd="0" presId="urn:microsoft.com/office/officeart/2005/8/layout/hList1"/>
    <dgm:cxn modelId="{B1B9E504-1695-464F-B12B-C8442C09131C}" type="presParOf" srcId="{3E02304D-BF39-4BBE-A460-FD19F80E7D87}" destId="{75F19B79-BC57-4729-818B-43657334FFEC}" srcOrd="0" destOrd="0" presId="urn:microsoft.com/office/officeart/2005/8/layout/hList1"/>
    <dgm:cxn modelId="{45F93C4C-56BD-4C79-B1D9-E3B114214955}" type="presParOf" srcId="{3E02304D-BF39-4BBE-A460-FD19F80E7D87}" destId="{3504FD29-1DEF-4284-806D-DA6A22DE1CDF}" srcOrd="1" destOrd="0" presId="urn:microsoft.com/office/officeart/2005/8/layout/hList1"/>
    <dgm:cxn modelId="{8FAC32E3-6818-4C77-B0EC-C1CE0A52D7ED}" type="presParOf" srcId="{022FCD41-6EAC-4DB3-925E-AFFE58309496}" destId="{5F4EB13C-7854-4DE4-BA79-10790F1861A7}" srcOrd="3" destOrd="0" presId="urn:microsoft.com/office/officeart/2005/8/layout/hList1"/>
    <dgm:cxn modelId="{C27A8D52-23C2-4A2F-8EB9-210450ECCDC4}" type="presParOf" srcId="{022FCD41-6EAC-4DB3-925E-AFFE58309496}" destId="{94B89823-3CF2-44D1-86EB-D696B0235BE1}" srcOrd="4" destOrd="0" presId="urn:microsoft.com/office/officeart/2005/8/layout/hList1"/>
    <dgm:cxn modelId="{74B0492D-FB19-43C2-990C-4A018D77AAD7}" type="presParOf" srcId="{94B89823-3CF2-44D1-86EB-D696B0235BE1}" destId="{53786C0E-0631-4598-BC84-C49648E740A4}" srcOrd="0" destOrd="0" presId="urn:microsoft.com/office/officeart/2005/8/layout/hList1"/>
    <dgm:cxn modelId="{CD005C71-A974-4CE2-BD13-EC2AF076950E}" type="presParOf" srcId="{94B89823-3CF2-44D1-86EB-D696B0235BE1}" destId="{D15569C6-24FC-413E-BF8F-A6F20A9E234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FADC5-4876-4966-B39A-F67C28223E97}">
      <dsp:nvSpPr>
        <dsp:cNvPr id="0" name=""/>
        <dsp:cNvSpPr/>
      </dsp:nvSpPr>
      <dsp:spPr>
        <a:xfrm rot="5400000">
          <a:off x="-196288" y="198937"/>
          <a:ext cx="1308592" cy="9160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/>
            <a:t>Department</a:t>
          </a:r>
          <a:r>
            <a:rPr lang="en-GB" sz="1200" kern="1200" baseline="0"/>
            <a:t> of Culture, Media, Sport</a:t>
          </a:r>
          <a:endParaRPr lang="en-GB" sz="1200" kern="1200"/>
        </a:p>
      </dsp:txBody>
      <dsp:txXfrm rot="-5400000">
        <a:off x="1" y="460655"/>
        <a:ext cx="916014" cy="392578"/>
      </dsp:txXfrm>
    </dsp:sp>
    <dsp:sp modelId="{8C2653E2-4372-4CBF-BCA1-44442A51B819}">
      <dsp:nvSpPr>
        <dsp:cNvPr id="0" name=""/>
        <dsp:cNvSpPr/>
      </dsp:nvSpPr>
      <dsp:spPr>
        <a:xfrm rot="5400000">
          <a:off x="3560233" y="-2641570"/>
          <a:ext cx="851032" cy="613947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15875" rIns="15875" bIns="1587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</dsp:txBody>
      <dsp:txXfrm rot="-5400000">
        <a:off x="916014" y="44193"/>
        <a:ext cx="6097926" cy="767944"/>
      </dsp:txXfrm>
    </dsp:sp>
    <dsp:sp modelId="{CD9E7571-2B55-41DF-910A-C42B0D3AFA7E}">
      <dsp:nvSpPr>
        <dsp:cNvPr id="0" name=""/>
        <dsp:cNvSpPr/>
      </dsp:nvSpPr>
      <dsp:spPr>
        <a:xfrm rot="5400000">
          <a:off x="-196288" y="1309197"/>
          <a:ext cx="1308592" cy="9160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Sport England</a:t>
          </a:r>
        </a:p>
      </dsp:txBody>
      <dsp:txXfrm rot="-5400000">
        <a:off x="1" y="1570915"/>
        <a:ext cx="916014" cy="392578"/>
      </dsp:txXfrm>
    </dsp:sp>
    <dsp:sp modelId="{C929AADE-8778-4D6D-94A8-7B62C05C73A0}">
      <dsp:nvSpPr>
        <dsp:cNvPr id="0" name=""/>
        <dsp:cNvSpPr/>
      </dsp:nvSpPr>
      <dsp:spPr>
        <a:xfrm rot="5400000">
          <a:off x="3560457" y="-1531533"/>
          <a:ext cx="850585" cy="613947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15875" rIns="15875" bIns="1587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</dsp:txBody>
      <dsp:txXfrm rot="-5400000">
        <a:off x="916015" y="1154431"/>
        <a:ext cx="6097948" cy="767541"/>
      </dsp:txXfrm>
    </dsp:sp>
    <dsp:sp modelId="{11971FDC-7424-4E86-83B9-33246EFA6FA5}">
      <dsp:nvSpPr>
        <dsp:cNvPr id="0" name=""/>
        <dsp:cNvSpPr/>
      </dsp:nvSpPr>
      <dsp:spPr>
        <a:xfrm rot="5400000">
          <a:off x="-196288" y="2419458"/>
          <a:ext cx="1308592" cy="91601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100" kern="1200"/>
            <a:t>National Governing Body</a:t>
          </a:r>
        </a:p>
      </dsp:txBody>
      <dsp:txXfrm rot="-5400000">
        <a:off x="1" y="2681176"/>
        <a:ext cx="916014" cy="392578"/>
      </dsp:txXfrm>
    </dsp:sp>
    <dsp:sp modelId="{EF5BFB7D-3B68-40CC-A071-186AFF912974}">
      <dsp:nvSpPr>
        <dsp:cNvPr id="0" name=""/>
        <dsp:cNvSpPr/>
      </dsp:nvSpPr>
      <dsp:spPr>
        <a:xfrm rot="5400000">
          <a:off x="3560457" y="-421273"/>
          <a:ext cx="850585" cy="613947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0" tIns="15875" rIns="15875" bIns="15875" numCol="1" spcCol="1270" anchor="ctr" anchorCtr="0">
          <a:noAutofit/>
        </a:bodyPr>
        <a:lstStyle/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  <a:p>
          <a:pPr marL="228600" lvl="1" indent="-228600" algn="l" defTabSz="1111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500" kern="1200"/>
        </a:p>
      </dsp:txBody>
      <dsp:txXfrm rot="-5400000">
        <a:off x="916015" y="2264691"/>
        <a:ext cx="6097948" cy="7675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C90E8C-F69A-4CDC-BF47-07C128A78C8A}">
      <dsp:nvSpPr>
        <dsp:cNvPr id="0" name=""/>
        <dsp:cNvSpPr/>
      </dsp:nvSpPr>
      <dsp:spPr>
        <a:xfrm>
          <a:off x="2067" y="18939"/>
          <a:ext cx="2016229" cy="8064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81280" rIns="142240" bIns="8128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Provision</a:t>
          </a:r>
        </a:p>
      </dsp:txBody>
      <dsp:txXfrm>
        <a:off x="2067" y="18939"/>
        <a:ext cx="2016229" cy="806491"/>
      </dsp:txXfrm>
    </dsp:sp>
    <dsp:sp modelId="{B2413795-88C5-445A-A2D3-9F3033EF81E0}">
      <dsp:nvSpPr>
        <dsp:cNvPr id="0" name=""/>
        <dsp:cNvSpPr/>
      </dsp:nvSpPr>
      <dsp:spPr>
        <a:xfrm>
          <a:off x="2067" y="825431"/>
          <a:ext cx="2016229" cy="228384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42240" bIns="16002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</dsp:txBody>
      <dsp:txXfrm>
        <a:off x="2067" y="825431"/>
        <a:ext cx="2016229" cy="2283840"/>
      </dsp:txXfrm>
    </dsp:sp>
    <dsp:sp modelId="{75F19B79-BC57-4729-818B-43657334FFEC}">
      <dsp:nvSpPr>
        <dsp:cNvPr id="0" name=""/>
        <dsp:cNvSpPr/>
      </dsp:nvSpPr>
      <dsp:spPr>
        <a:xfrm>
          <a:off x="2259619" y="19"/>
          <a:ext cx="2016229" cy="8064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81280" rIns="142240" bIns="8128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Promotion</a:t>
          </a:r>
        </a:p>
      </dsp:txBody>
      <dsp:txXfrm>
        <a:off x="2259619" y="19"/>
        <a:ext cx="2016229" cy="806491"/>
      </dsp:txXfrm>
    </dsp:sp>
    <dsp:sp modelId="{3504FD29-1DEF-4284-806D-DA6A22DE1CDF}">
      <dsp:nvSpPr>
        <dsp:cNvPr id="0" name=""/>
        <dsp:cNvSpPr/>
      </dsp:nvSpPr>
      <dsp:spPr>
        <a:xfrm>
          <a:off x="2300569" y="825431"/>
          <a:ext cx="2016229" cy="228384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42240" bIns="16002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</dsp:txBody>
      <dsp:txXfrm>
        <a:off x="2300569" y="825431"/>
        <a:ext cx="2016229" cy="2283840"/>
      </dsp:txXfrm>
    </dsp:sp>
    <dsp:sp modelId="{53786C0E-0631-4598-BC84-C49648E740A4}">
      <dsp:nvSpPr>
        <dsp:cNvPr id="0" name=""/>
        <dsp:cNvSpPr/>
      </dsp:nvSpPr>
      <dsp:spPr>
        <a:xfrm>
          <a:off x="4599070" y="18939"/>
          <a:ext cx="2016229" cy="8064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2240" tIns="81280" rIns="142240" bIns="8128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Access</a:t>
          </a:r>
        </a:p>
      </dsp:txBody>
      <dsp:txXfrm>
        <a:off x="4599070" y="18939"/>
        <a:ext cx="2016229" cy="806491"/>
      </dsp:txXfrm>
    </dsp:sp>
    <dsp:sp modelId="{D15569C6-24FC-413E-BF8F-A6F20A9E2343}">
      <dsp:nvSpPr>
        <dsp:cNvPr id="0" name=""/>
        <dsp:cNvSpPr/>
      </dsp:nvSpPr>
      <dsp:spPr>
        <a:xfrm>
          <a:off x="4599070" y="825431"/>
          <a:ext cx="2016229" cy="228384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42240" bIns="160020" numCol="1" spcCol="1270" anchor="t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GB" sz="2000" kern="1200"/>
        </a:p>
      </dsp:txBody>
      <dsp:txXfrm>
        <a:off x="4599070" y="825431"/>
        <a:ext cx="2016229" cy="22838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1E1C0CE675FD4F8BD5FDD15F195D0D" ma:contentTypeVersion="12" ma:contentTypeDescription="Create a new document." ma:contentTypeScope="" ma:versionID="7c77fbab1aba6b8bdb7f900d522d8aa9">
  <xsd:schema xmlns:xsd="http://www.w3.org/2001/XMLSchema" xmlns:xs="http://www.w3.org/2001/XMLSchema" xmlns:p="http://schemas.microsoft.com/office/2006/metadata/properties" xmlns:ns2="2ac96d4d-25ce-4034-81fa-60b42f61f29c" xmlns:ns3="42da5cdb-c043-4f88-83c8-83ff89a82589" xmlns:ns4="fcd2ef3a-c3a7-4514-bd35-41aa23eb12ed" targetNamespace="http://schemas.microsoft.com/office/2006/metadata/properties" ma:root="true" ma:fieldsID="b26daea9f70193c7796163a5b181ffd7" ns2:_="" ns3:_="" ns4:_="">
    <xsd:import namespace="2ac96d4d-25ce-4034-81fa-60b42f61f29c"/>
    <xsd:import namespace="42da5cdb-c043-4f88-83c8-83ff89a82589"/>
    <xsd:import namespace="fcd2ef3a-c3a7-4514-bd35-41aa23eb12e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Auto_x0020_Delete_x0020_Archiv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96d4d-25ce-4034-81fa-60b42f61f2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5cdb-c043-4f88-83c8-83ff89a82589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2ef3a-c3a7-4514-bd35-41aa23eb12ed" elementFormDefault="qualified">
    <xsd:import namespace="http://schemas.microsoft.com/office/2006/documentManagement/types"/>
    <xsd:import namespace="http://schemas.microsoft.com/office/infopath/2007/PartnerControls"/>
    <xsd:element name="Auto_x0020_Delete_x0020_Archive" ma:index="11" nillable="true" ma:displayName="Auto Delete Archive" ma:internalName="Auto_x0020_Delete_x0020_Archiv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to_x0020_Delete_x0020_Archive xmlns="fcd2ef3a-c3a7-4514-bd35-41aa23eb12ed">
      <Url>https://schoolsictco.sharepoint.com/cirrus/_layouts/15/wrkstat.aspx?List=fcd2ef3a-c3a7-4514-bd35-41aa23eb12ed&amp;WorkflowInstanceName=faa6c14b-651c-4aac-94fb-e773f0c804b0</Url>
      <Description>Auto Archive</Description>
    </Auto_x0020_Delete_x0020_Archive>
  </documentManagement>
</p:properties>
</file>

<file path=customXml/itemProps1.xml><?xml version="1.0" encoding="utf-8"?>
<ds:datastoreItem xmlns:ds="http://schemas.openxmlformats.org/officeDocument/2006/customXml" ds:itemID="{1FF71967-3777-4557-B353-B1991B0809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E89F8A-71B0-4683-A1D0-8C72ADCFDA2F}"/>
</file>

<file path=customXml/itemProps3.xml><?xml version="1.0" encoding="utf-8"?>
<ds:datastoreItem xmlns:ds="http://schemas.openxmlformats.org/officeDocument/2006/customXml" ds:itemID="{37642790-19E8-404F-9C3F-6DAF1BEC8123}"/>
</file>

<file path=customXml/itemProps4.xml><?xml version="1.0" encoding="utf-8"?>
<ds:datastoreItem xmlns:ds="http://schemas.openxmlformats.org/officeDocument/2006/customXml" ds:itemID="{286A27CB-DCA4-46F1-AF37-A7FDD37443DD}"/>
</file>

<file path=docProps/app.xml><?xml version="1.0" encoding="utf-8"?>
<Properties xmlns="http://schemas.openxmlformats.org/officeDocument/2006/extended-properties" xmlns:vt="http://schemas.openxmlformats.org/officeDocument/2006/docPropsVTypes">
  <Template>E4C703E3</Template>
  <TotalTime>1</TotalTime>
  <Pages>24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Revision Booklet</vt:lpstr>
    </vt:vector>
  </TitlesOfParts>
  <Company>Nidderdale High School</Company>
  <LinksUpToDate>false</LinksUpToDate>
  <CharactersWithSpaces>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 Booklet</dc:title>
  <dc:creator>B453: Developing Knowledge in Physical Education</dc:creator>
  <cp:lastModifiedBy>Mrs A Robertson</cp:lastModifiedBy>
  <cp:revision>3</cp:revision>
  <cp:lastPrinted>2017-12-19T13:30:00Z</cp:lastPrinted>
  <dcterms:created xsi:type="dcterms:W3CDTF">2018-04-23T16:13:00Z</dcterms:created>
  <dcterms:modified xsi:type="dcterms:W3CDTF">2018-04-23T16:19:00Z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0x010100C61E1C0CE675FD4F8BD5FDD15F195D0D</vt:lpwstr>
  </property>
</Properties>
</file>